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1D1526" w14:textId="77777777" w:rsidR="0021632D" w:rsidRDefault="0021632D" w:rsidP="0021632D">
      <w:pPr>
        <w:pStyle w:val="BodyText"/>
        <w:pBdr>
          <w:left w:val="single" w:sz="4" w:space="0" w:color="auto"/>
        </w:pBdr>
        <w:rPr>
          <w:sz w:val="22"/>
        </w:rPr>
      </w:pPr>
      <w:r>
        <w:rPr>
          <w:sz w:val="22"/>
        </w:rPr>
        <w:t>PARISH NEWSLETTER</w:t>
      </w:r>
    </w:p>
    <w:p w14:paraId="10C1321E" w14:textId="77777777" w:rsidR="0021632D" w:rsidRDefault="0021632D" w:rsidP="0021632D">
      <w:pPr>
        <w:pStyle w:val="BodyText"/>
        <w:pBdr>
          <w:left w:val="single" w:sz="4" w:space="0" w:color="auto"/>
        </w:pBdr>
        <w:rPr>
          <w:sz w:val="22"/>
        </w:rPr>
      </w:pPr>
      <w:r>
        <w:rPr>
          <w:sz w:val="22"/>
        </w:rPr>
        <w:t>BALLYDALY-CULLEN-MILLSTREET</w:t>
      </w:r>
    </w:p>
    <w:p w14:paraId="5EAC5E2C" w14:textId="642F8B0A" w:rsidR="0021632D" w:rsidRDefault="00700F6E" w:rsidP="0021632D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caps/>
          <w:sz w:val="22"/>
        </w:rPr>
      </w:pPr>
      <w:r>
        <w:rPr>
          <w:b/>
          <w:bCs/>
          <w:caps/>
          <w:sz w:val="22"/>
        </w:rPr>
        <w:t>six</w:t>
      </w:r>
      <w:r w:rsidR="0021632D">
        <w:rPr>
          <w:b/>
          <w:bCs/>
          <w:caps/>
          <w:sz w:val="22"/>
        </w:rPr>
        <w:t xml:space="preserve">teenth sunday in ordinary time – </w:t>
      </w:r>
      <w:r>
        <w:rPr>
          <w:b/>
          <w:bCs/>
          <w:caps/>
          <w:sz w:val="22"/>
        </w:rPr>
        <w:t>20</w:t>
      </w:r>
      <w:r w:rsidR="0021632D" w:rsidRPr="005A55D2">
        <w:rPr>
          <w:b/>
          <w:bCs/>
          <w:caps/>
          <w:sz w:val="22"/>
          <w:vertAlign w:val="superscript"/>
        </w:rPr>
        <w:t>th</w:t>
      </w:r>
      <w:r w:rsidR="0021632D">
        <w:rPr>
          <w:b/>
          <w:bCs/>
          <w:caps/>
          <w:sz w:val="22"/>
        </w:rPr>
        <w:t xml:space="preserve"> july, 2025</w:t>
      </w:r>
    </w:p>
    <w:p w14:paraId="15A59D72" w14:textId="77777777" w:rsidR="0021632D" w:rsidRDefault="0021632D" w:rsidP="0021632D">
      <w:pPr>
        <w:pStyle w:val="Heading4"/>
        <w:pBdr>
          <w:left w:val="single" w:sz="4" w:space="0" w:color="auto"/>
        </w:pBdr>
        <w:jc w:val="center"/>
      </w:pPr>
      <w:r>
        <w:t xml:space="preserve">Canon John Fitzgerald P.P. </w:t>
      </w:r>
    </w:p>
    <w:p w14:paraId="0D95E1A1" w14:textId="77777777" w:rsidR="0021632D" w:rsidRDefault="0021632D" w:rsidP="0021632D">
      <w:pPr>
        <w:pStyle w:val="Heading4"/>
        <w:pBdr>
          <w:left w:val="single" w:sz="4" w:space="0" w:color="auto"/>
        </w:pBdr>
        <w:jc w:val="center"/>
      </w:pPr>
      <w:r>
        <w:t>Tel Nos. Millstreet 029-70043/Mobile</w:t>
      </w:r>
      <w:r>
        <w:rPr>
          <w:b w:val="0"/>
          <w:bCs w:val="0"/>
        </w:rPr>
        <w:t xml:space="preserve"> </w:t>
      </w:r>
      <w:r>
        <w:t>087-7752948</w:t>
      </w:r>
    </w:p>
    <w:p w14:paraId="49FD8E57" w14:textId="77777777" w:rsidR="0021632D" w:rsidRDefault="0021632D" w:rsidP="0021632D">
      <w:pPr>
        <w:pStyle w:val="Heading4"/>
        <w:pBdr>
          <w:left w:val="single" w:sz="4" w:space="0" w:color="auto"/>
        </w:pBdr>
        <w:jc w:val="center"/>
        <w:rPr>
          <w:rStyle w:val="Hyperlink"/>
        </w:rPr>
      </w:pPr>
      <w:r>
        <w:t xml:space="preserve">Email:  </w:t>
      </w:r>
      <w:hyperlink r:id="rId5" w:history="1">
        <w:r>
          <w:rPr>
            <w:rStyle w:val="Hyperlink"/>
          </w:rPr>
          <w:t>millstreet@dioceseofkerry.ie</w:t>
        </w:r>
      </w:hyperlink>
      <w:r>
        <w:t xml:space="preserve">    </w:t>
      </w:r>
      <w:hyperlink r:id="rId6" w:history="1">
        <w:r>
          <w:rPr>
            <w:rStyle w:val="Hyperlink"/>
          </w:rPr>
          <w:t>www.dioceseofkerry.ie</w:t>
        </w:r>
      </w:hyperlink>
    </w:p>
    <w:p w14:paraId="1F4A89EE" w14:textId="77777777" w:rsidR="0021632D" w:rsidRDefault="0021632D" w:rsidP="0021632D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2"/>
          <w:szCs w:val="22"/>
        </w:rPr>
      </w:pPr>
      <w:r>
        <w:rPr>
          <w:b/>
          <w:bCs/>
          <w:i/>
          <w:iCs/>
          <w:sz w:val="22"/>
          <w:szCs w:val="22"/>
        </w:rPr>
        <w:t xml:space="preserve">All Masses are live streamed on </w:t>
      </w:r>
      <w:hyperlink r:id="rId7" w:history="1">
        <w:r>
          <w:rPr>
            <w:rStyle w:val="Hyperlink"/>
            <w:b/>
            <w:bCs/>
            <w:i/>
            <w:iCs/>
            <w:sz w:val="22"/>
            <w:szCs w:val="22"/>
          </w:rPr>
          <w:t>www.churchservices.ie/millstreet</w:t>
        </w:r>
      </w:hyperlink>
    </w:p>
    <w:p w14:paraId="099A3FA3" w14:textId="77777777" w:rsidR="0021632D" w:rsidRDefault="0021632D" w:rsidP="0021632D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PARISH OFFICE OPENING HOURS: Monday-Tuesday-Wednesday-Friday</w:t>
      </w:r>
    </w:p>
    <w:p w14:paraId="7D881153" w14:textId="77777777" w:rsidR="0021632D" w:rsidRDefault="0021632D" w:rsidP="0021632D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10.00a.m. – 1.00p.m. &amp; 2.00-5.00p.m.</w:t>
      </w:r>
    </w:p>
    <w:p w14:paraId="680D976F" w14:textId="15ABB34F" w:rsidR="0021632D" w:rsidRDefault="0021632D" w:rsidP="0021632D">
      <w:pPr>
        <w:rPr>
          <w:bCs/>
          <w:sz w:val="20"/>
          <w:szCs w:val="20"/>
        </w:rPr>
      </w:pPr>
      <w:r>
        <w:rPr>
          <w:b/>
          <w:caps/>
          <w:sz w:val="20"/>
          <w:szCs w:val="20"/>
        </w:rPr>
        <w:t xml:space="preserve">RECENT DEATHS:  </w:t>
      </w:r>
      <w:r w:rsidR="00700F6E">
        <w:rPr>
          <w:bCs/>
          <w:sz w:val="20"/>
          <w:szCs w:val="20"/>
        </w:rPr>
        <w:t>Sr. Aidan Fitzgerald, Drishane Sisters; Donie Twomey, Banteer &amp; Kilcorney.</w:t>
      </w:r>
    </w:p>
    <w:p w14:paraId="4F403509" w14:textId="77777777" w:rsidR="00AD739C" w:rsidRDefault="00AD739C" w:rsidP="0021632D">
      <w:pPr>
        <w:rPr>
          <w:b/>
          <w:caps/>
          <w:sz w:val="20"/>
          <w:szCs w:val="20"/>
        </w:rPr>
      </w:pPr>
    </w:p>
    <w:p w14:paraId="6C7767F2" w14:textId="20AE069B" w:rsidR="0021632D" w:rsidRDefault="0021632D" w:rsidP="0021632D">
      <w:pPr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 xml:space="preserve">Mass Intentions for THIS WEEKEND: </w:t>
      </w:r>
    </w:p>
    <w:p w14:paraId="2AAC946A" w14:textId="77777777" w:rsidR="00700F6E" w:rsidRDefault="00700F6E" w:rsidP="00700F6E">
      <w:pPr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>Saturday 19</w:t>
      </w:r>
      <w:r w:rsidRPr="00524FEF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July, 2025</w:t>
      </w:r>
      <w:r w:rsidRPr="00F94DB4">
        <w:rPr>
          <w:b/>
          <w:i/>
          <w:iCs/>
          <w:sz w:val="20"/>
          <w:szCs w:val="20"/>
        </w:rPr>
        <w:t xml:space="preserve">: </w:t>
      </w:r>
    </w:p>
    <w:p w14:paraId="39C682BF" w14:textId="77777777" w:rsidR="00700F6E" w:rsidRDefault="00700F6E" w:rsidP="00700F6E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6.15p.m.  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  <w:t>Seamus O’Sullivan, Rathduane;</w:t>
      </w:r>
    </w:p>
    <w:p w14:paraId="0F92A3DE" w14:textId="77777777" w:rsidR="00700F6E" w:rsidRDefault="00700F6E" w:rsidP="00700F6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Jimmy &amp; Angela Buckley, Aubane;</w:t>
      </w:r>
    </w:p>
    <w:p w14:paraId="07A54442" w14:textId="77777777" w:rsidR="00700F6E" w:rsidRDefault="00700F6E" w:rsidP="00700F6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Denis &amp; Kathleen Healy, Tullig Cross;</w:t>
      </w:r>
    </w:p>
    <w:p w14:paraId="6A384BD3" w14:textId="77777777" w:rsidR="00700F6E" w:rsidRDefault="00700F6E" w:rsidP="00700F6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Breeda Hickey, Claraghatlea.</w:t>
      </w:r>
    </w:p>
    <w:p w14:paraId="0CC1D22B" w14:textId="77777777" w:rsidR="00700F6E" w:rsidRDefault="00700F6E" w:rsidP="00700F6E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>Sunday 20</w:t>
      </w:r>
      <w:r w:rsidRPr="00F65AEE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July, 2025:         </w:t>
      </w:r>
    </w:p>
    <w:p w14:paraId="02A88069" w14:textId="77777777" w:rsidR="00700F6E" w:rsidRDefault="00700F6E" w:rsidP="00700F6E">
      <w:pPr>
        <w:rPr>
          <w:bCs/>
          <w:sz w:val="20"/>
          <w:szCs w:val="20"/>
        </w:rPr>
      </w:pPr>
      <w:r>
        <w:rPr>
          <w:b/>
          <w:sz w:val="20"/>
          <w:szCs w:val="20"/>
        </w:rPr>
        <w:t>Ballydaly 9.30a.m.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  <w:t>Bridget &amp; John O’Leary, Gortavehy;</w:t>
      </w:r>
    </w:p>
    <w:p w14:paraId="1552E5E2" w14:textId="77777777" w:rsidR="00700F6E" w:rsidRDefault="00700F6E" w:rsidP="00700F6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Margaret, John Joe &amp; the deceased members</w:t>
      </w:r>
    </w:p>
    <w:p w14:paraId="2849C940" w14:textId="77777777" w:rsidR="00700F6E" w:rsidRDefault="00700F6E" w:rsidP="00700F6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of the Buckley Family, Toorbonia.</w:t>
      </w:r>
    </w:p>
    <w:p w14:paraId="31BA64EF" w14:textId="77777777" w:rsidR="00700F6E" w:rsidRDefault="00700F6E" w:rsidP="00700F6E">
      <w:pPr>
        <w:rPr>
          <w:bCs/>
          <w:sz w:val="20"/>
          <w:szCs w:val="20"/>
        </w:rPr>
      </w:pPr>
      <w:r w:rsidRPr="001E7AAC">
        <w:rPr>
          <w:b/>
          <w:sz w:val="20"/>
          <w:szCs w:val="20"/>
        </w:rPr>
        <w:t>Millstreet 11.30a.m.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>Dorothy &amp; Christy Fitzgerald, Macroom Road;</w:t>
      </w:r>
    </w:p>
    <w:p w14:paraId="56BEDFA4" w14:textId="77777777" w:rsidR="00700F6E" w:rsidRDefault="00700F6E" w:rsidP="00700F6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Flor &amp; Tess McAuliffe, Murphy’s Terrace, their</w:t>
      </w:r>
    </w:p>
    <w:p w14:paraId="739686F8" w14:textId="77777777" w:rsidR="00700F6E" w:rsidRDefault="00700F6E" w:rsidP="00700F6E">
      <w:pPr>
        <w:ind w:left="2880"/>
        <w:rPr>
          <w:bCs/>
          <w:sz w:val="20"/>
          <w:szCs w:val="20"/>
        </w:rPr>
      </w:pPr>
      <w:r>
        <w:rPr>
          <w:bCs/>
          <w:sz w:val="20"/>
          <w:szCs w:val="20"/>
        </w:rPr>
        <w:t>daughter Mary &amp; the deceased members of the McAuliffe Family;</w:t>
      </w:r>
    </w:p>
    <w:p w14:paraId="70C4C39D" w14:textId="77777777" w:rsidR="00700F6E" w:rsidRDefault="00700F6E" w:rsidP="00700F6E">
      <w:pPr>
        <w:ind w:left="2880"/>
        <w:rPr>
          <w:bCs/>
          <w:sz w:val="20"/>
          <w:szCs w:val="20"/>
        </w:rPr>
      </w:pPr>
      <w:r>
        <w:rPr>
          <w:bCs/>
          <w:sz w:val="20"/>
          <w:szCs w:val="20"/>
        </w:rPr>
        <w:t>Mary Lucey, Canovee.</w:t>
      </w:r>
    </w:p>
    <w:p w14:paraId="01E27A6F" w14:textId="77777777" w:rsidR="0021632D" w:rsidRPr="00294997" w:rsidRDefault="0021632D" w:rsidP="0021632D">
      <w:pPr>
        <w:rPr>
          <w:bCs/>
          <w:sz w:val="20"/>
          <w:szCs w:val="20"/>
        </w:rPr>
      </w:pPr>
    </w:p>
    <w:p w14:paraId="687FB150" w14:textId="24331942" w:rsidR="0021632D" w:rsidRDefault="0021632D" w:rsidP="0021632D">
      <w:pPr>
        <w:rPr>
          <w:sz w:val="20"/>
          <w:szCs w:val="20"/>
        </w:rPr>
      </w:pPr>
      <w:r>
        <w:rPr>
          <w:b/>
          <w:caps/>
          <w:sz w:val="20"/>
          <w:szCs w:val="20"/>
        </w:rPr>
        <w:t>Anniversaries</w:t>
      </w:r>
      <w:r>
        <w:rPr>
          <w:sz w:val="20"/>
          <w:szCs w:val="20"/>
        </w:rPr>
        <w:t xml:space="preserve">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700F6E">
        <w:rPr>
          <w:sz w:val="20"/>
          <w:szCs w:val="20"/>
        </w:rPr>
        <w:t>Liam O’Driscoll, Lackabawn; Pat Joe, J.J. &amp; Mick Lehane, Minor Row; Maura O’Sullivan, Main Street; Kathleen Murphy, Murphy’s Terrace;</w:t>
      </w:r>
      <w:r w:rsidR="00587D56">
        <w:rPr>
          <w:sz w:val="20"/>
          <w:szCs w:val="20"/>
        </w:rPr>
        <w:t xml:space="preserve"> Dick Kiely, Liscahane;</w:t>
      </w:r>
      <w:r w:rsidR="00700F6E">
        <w:rPr>
          <w:sz w:val="20"/>
          <w:szCs w:val="20"/>
        </w:rPr>
        <w:t xml:space="preserve"> Jackie Lane, Aubane;</w:t>
      </w:r>
      <w:r w:rsidR="00587D56">
        <w:rPr>
          <w:sz w:val="20"/>
          <w:szCs w:val="20"/>
        </w:rPr>
        <w:t xml:space="preserve"> Diarmuid Cronin, Kilmeedy; Betty Forde, Claramore;</w:t>
      </w:r>
      <w:r w:rsidR="00700F6E">
        <w:rPr>
          <w:sz w:val="20"/>
          <w:szCs w:val="20"/>
        </w:rPr>
        <w:t xml:space="preserve"> Danny Kelleher, Dooneen; Joan Guerin, Ballydaly; Margaret &amp; Denis O’Connor, Ballydaly;  Betty O’Callaghan, Shronebeha; </w:t>
      </w:r>
      <w:r w:rsidR="00587D56">
        <w:rPr>
          <w:sz w:val="20"/>
          <w:szCs w:val="20"/>
        </w:rPr>
        <w:t>Paddy Dineen, Bristol &amp; Carrigacooleen.</w:t>
      </w:r>
    </w:p>
    <w:p w14:paraId="365627D8" w14:textId="77777777" w:rsidR="00AD739C" w:rsidRDefault="00AD739C" w:rsidP="0021632D">
      <w:pPr>
        <w:rPr>
          <w:b/>
          <w:caps/>
          <w:sz w:val="20"/>
          <w:szCs w:val="20"/>
        </w:rPr>
      </w:pPr>
    </w:p>
    <w:p w14:paraId="05C244BA" w14:textId="6D3F741B" w:rsidR="0021632D" w:rsidRDefault="0021632D" w:rsidP="0021632D">
      <w:pPr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Mass Intentions for NEXT WEEKEND: </w:t>
      </w:r>
    </w:p>
    <w:p w14:paraId="08D344F4" w14:textId="36D044EC" w:rsidR="0021632D" w:rsidRDefault="0021632D" w:rsidP="0021632D">
      <w:pPr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Saturday </w:t>
      </w:r>
      <w:r w:rsidR="00587D56">
        <w:rPr>
          <w:b/>
          <w:sz w:val="20"/>
          <w:szCs w:val="20"/>
          <w:u w:val="single"/>
        </w:rPr>
        <w:t>26</w:t>
      </w:r>
      <w:r w:rsidRPr="00524FEF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July, 2025</w:t>
      </w:r>
      <w:r w:rsidRPr="00F94DB4">
        <w:rPr>
          <w:b/>
          <w:i/>
          <w:iCs/>
          <w:sz w:val="20"/>
          <w:szCs w:val="20"/>
        </w:rPr>
        <w:t xml:space="preserve">: </w:t>
      </w:r>
    </w:p>
    <w:p w14:paraId="244F952A" w14:textId="1966769B" w:rsidR="0021632D" w:rsidRDefault="0021632D" w:rsidP="00587D56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6.15p.m.  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</w:r>
      <w:r w:rsidR="00587D56">
        <w:rPr>
          <w:bCs/>
          <w:sz w:val="20"/>
          <w:szCs w:val="20"/>
        </w:rPr>
        <w:t>Joe White, Tubber;</w:t>
      </w:r>
    </w:p>
    <w:p w14:paraId="6C94F416" w14:textId="02643C9E" w:rsidR="00587D56" w:rsidRDefault="00587D56" w:rsidP="00587D56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Willie Corcoran, Liscahane;</w:t>
      </w:r>
    </w:p>
    <w:p w14:paraId="04ACA7A5" w14:textId="24C761CC" w:rsidR="00587D56" w:rsidRDefault="00587D56" w:rsidP="00587D56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Kathleen Linehan, Dromahoe.</w:t>
      </w:r>
    </w:p>
    <w:p w14:paraId="1C1A39BC" w14:textId="5B2FC469" w:rsidR="0021632D" w:rsidRDefault="0021632D" w:rsidP="0021632D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>Sunday 2</w:t>
      </w:r>
      <w:r w:rsidR="00587D56">
        <w:rPr>
          <w:b/>
          <w:sz w:val="20"/>
          <w:szCs w:val="20"/>
          <w:u w:val="single"/>
        </w:rPr>
        <w:t>7</w:t>
      </w:r>
      <w:r w:rsidRPr="00F65AEE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July, 2025:         </w:t>
      </w:r>
    </w:p>
    <w:p w14:paraId="3BDF70A2" w14:textId="243AB8D8" w:rsidR="0021632D" w:rsidRDefault="00587D56" w:rsidP="00587D56">
      <w:pPr>
        <w:rPr>
          <w:bCs/>
          <w:sz w:val="20"/>
          <w:szCs w:val="20"/>
        </w:rPr>
      </w:pPr>
      <w:r>
        <w:rPr>
          <w:b/>
          <w:sz w:val="20"/>
          <w:szCs w:val="20"/>
        </w:rPr>
        <w:t>Cullen</w:t>
      </w:r>
      <w:r w:rsidR="0021632D">
        <w:rPr>
          <w:b/>
          <w:sz w:val="20"/>
          <w:szCs w:val="20"/>
        </w:rPr>
        <w:t xml:space="preserve"> 9.30a.m.</w:t>
      </w:r>
      <w:r w:rsidR="0021632D">
        <w:rPr>
          <w:b/>
          <w:sz w:val="20"/>
          <w:szCs w:val="20"/>
        </w:rPr>
        <w:tab/>
      </w:r>
      <w:r w:rsidR="0021632D"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P.J. Morley, Glountane &amp; his grandson</w:t>
      </w:r>
    </w:p>
    <w:p w14:paraId="4462ADCF" w14:textId="624A4A20" w:rsidR="00587D56" w:rsidRDefault="00587D56" w:rsidP="00587D56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Jamie Walsh;</w:t>
      </w:r>
    </w:p>
    <w:p w14:paraId="50A4DAAC" w14:textId="10870FC2" w:rsidR="00AD739C" w:rsidRDefault="00AD739C" w:rsidP="00587D56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Jeremiah &amp; Lena O’Keeffe, Knockduff;</w:t>
      </w:r>
    </w:p>
    <w:p w14:paraId="0FC7C2A6" w14:textId="5303164F" w:rsidR="00AD739C" w:rsidRDefault="00AD739C" w:rsidP="00587D56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William Hickey, Lisnaboy.</w:t>
      </w:r>
    </w:p>
    <w:p w14:paraId="6B40603E" w14:textId="637EE474" w:rsidR="00AD739C" w:rsidRDefault="0021632D" w:rsidP="00AD739C">
      <w:pPr>
        <w:rPr>
          <w:bCs/>
          <w:sz w:val="20"/>
          <w:szCs w:val="20"/>
        </w:rPr>
      </w:pPr>
      <w:r w:rsidRPr="001E7AAC">
        <w:rPr>
          <w:b/>
          <w:sz w:val="20"/>
          <w:szCs w:val="20"/>
        </w:rPr>
        <w:t>Millstreet 11.30a.m.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AD739C">
        <w:rPr>
          <w:bCs/>
          <w:sz w:val="20"/>
          <w:szCs w:val="20"/>
        </w:rPr>
        <w:t>Maria Healy, Curracahill &amp; Noel Healy,</w:t>
      </w:r>
    </w:p>
    <w:p w14:paraId="5B9FB973" w14:textId="0A1C5151" w:rsidR="00AD739C" w:rsidRPr="00AD739C" w:rsidRDefault="00AD739C" w:rsidP="00AD739C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Canon O’Donovan Centre;</w:t>
      </w:r>
    </w:p>
    <w:p w14:paraId="2E902C95" w14:textId="2ACF3C13" w:rsidR="0021632D" w:rsidRDefault="00AD739C" w:rsidP="00AD739C">
      <w:pPr>
        <w:ind w:left="2880"/>
        <w:rPr>
          <w:bCs/>
          <w:sz w:val="20"/>
          <w:szCs w:val="20"/>
        </w:rPr>
      </w:pPr>
      <w:r>
        <w:rPr>
          <w:bCs/>
          <w:sz w:val="20"/>
          <w:szCs w:val="20"/>
        </w:rPr>
        <w:t>Fr. Denis Keane, Drimoleague;</w:t>
      </w:r>
    </w:p>
    <w:p w14:paraId="7F53AEEE" w14:textId="0E3A1FE4" w:rsidR="0021632D" w:rsidRPr="007D7016" w:rsidRDefault="0021632D" w:rsidP="0021632D">
      <w:pPr>
        <w:rPr>
          <w:sz w:val="20"/>
          <w:szCs w:val="20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0"/>
        <w:gridCol w:w="1260"/>
        <w:gridCol w:w="1827"/>
        <w:gridCol w:w="1953"/>
      </w:tblGrid>
      <w:tr w:rsidR="0021632D" w14:paraId="492DD500" w14:textId="77777777" w:rsidTr="00912BDF">
        <w:trPr>
          <w:cantSplit/>
        </w:trPr>
        <w:tc>
          <w:tcPr>
            <w:tcW w:w="63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AEDB3" w14:textId="7B024DEB" w:rsidR="0021632D" w:rsidRDefault="0021632D" w:rsidP="00912BDF">
            <w:pPr>
              <w:pStyle w:val="Heading2"/>
              <w:spacing w:line="276" w:lineRule="auto"/>
              <w:jc w:val="center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Rotas for </w:t>
            </w:r>
            <w:r w:rsidR="00AD739C">
              <w:rPr>
                <w:sz w:val="20"/>
                <w:lang w:val="en-IE"/>
              </w:rPr>
              <w:t>26</w:t>
            </w:r>
            <w:r w:rsidR="00AD739C" w:rsidRPr="00AD739C">
              <w:rPr>
                <w:sz w:val="20"/>
                <w:vertAlign w:val="superscript"/>
                <w:lang w:val="en-IE"/>
              </w:rPr>
              <w:t>th</w:t>
            </w:r>
            <w:r w:rsidR="00AD739C">
              <w:rPr>
                <w:sz w:val="20"/>
                <w:lang w:val="en-IE"/>
              </w:rPr>
              <w:t xml:space="preserve"> &amp; 27</w:t>
            </w:r>
            <w:r w:rsidR="00AD739C" w:rsidRPr="00AD739C">
              <w:rPr>
                <w:sz w:val="20"/>
                <w:vertAlign w:val="superscript"/>
                <w:lang w:val="en-IE"/>
              </w:rPr>
              <w:t>th</w:t>
            </w:r>
            <w:r w:rsidR="00AD739C">
              <w:rPr>
                <w:sz w:val="20"/>
                <w:lang w:val="en-IE"/>
              </w:rPr>
              <w:t xml:space="preserve"> </w:t>
            </w:r>
            <w:r>
              <w:rPr>
                <w:sz w:val="20"/>
                <w:lang w:val="en-IE"/>
              </w:rPr>
              <w:t>July, 2025</w:t>
            </w:r>
          </w:p>
        </w:tc>
      </w:tr>
      <w:tr w:rsidR="0021632D" w14:paraId="5811AA67" w14:textId="77777777" w:rsidTr="00912BDF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14D31" w14:textId="77777777" w:rsidR="0021632D" w:rsidRDefault="0021632D" w:rsidP="00912BDF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CHURCH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B5C19" w14:textId="77777777" w:rsidR="0021632D" w:rsidRDefault="0021632D" w:rsidP="00912BDF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TIME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8D1F9" w14:textId="77777777" w:rsidR="0021632D" w:rsidRDefault="0021632D" w:rsidP="00912BDF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READER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BFB58" w14:textId="77777777" w:rsidR="0021632D" w:rsidRDefault="0021632D" w:rsidP="00912BDF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EUCHARISTIC</w:t>
            </w:r>
          </w:p>
          <w:p w14:paraId="23E66086" w14:textId="77777777" w:rsidR="0021632D" w:rsidRDefault="0021632D" w:rsidP="00912BDF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MINISTERS</w:t>
            </w:r>
          </w:p>
        </w:tc>
      </w:tr>
      <w:tr w:rsidR="0021632D" w:rsidRPr="00012786" w14:paraId="4C5DD93B" w14:textId="77777777" w:rsidTr="00912BDF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31453" w14:textId="77777777" w:rsidR="0021632D" w:rsidRDefault="0021632D" w:rsidP="00912BDF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Millstreet 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F8500" w14:textId="77777777" w:rsidR="0021632D" w:rsidRDefault="0021632D" w:rsidP="00912BD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6.15p.m.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E2A77" w14:textId="343AC907" w:rsidR="0021632D" w:rsidRDefault="006F7AF2" w:rsidP="00912BD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Maria Kelleher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FEC6D" w14:textId="353659A6" w:rsidR="0021632D" w:rsidRPr="00012786" w:rsidRDefault="0021632D" w:rsidP="00912BD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Group </w:t>
            </w:r>
            <w:r w:rsidR="00AD739C">
              <w:rPr>
                <w:sz w:val="20"/>
                <w:lang w:val="en-IE"/>
              </w:rPr>
              <w:t>B</w:t>
            </w:r>
          </w:p>
        </w:tc>
      </w:tr>
      <w:tr w:rsidR="0021632D" w:rsidRPr="00012786" w14:paraId="4643A96D" w14:textId="77777777" w:rsidTr="00912BDF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378C9" w14:textId="77777777" w:rsidR="0021632D" w:rsidRDefault="0021632D" w:rsidP="00912BDF">
            <w:pPr>
              <w:spacing w:line="276" w:lineRule="auto"/>
              <w:rPr>
                <w:b/>
                <w:sz w:val="20"/>
                <w:lang w:val="en-IE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D9461" w14:textId="77777777" w:rsidR="0021632D" w:rsidRDefault="0021632D" w:rsidP="00912BD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11.30 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23384" w14:textId="2CA17CA0" w:rsidR="0021632D" w:rsidRDefault="006F7AF2" w:rsidP="00912BD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Eileen O’Sullivan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F2679" w14:textId="608D070F" w:rsidR="0021632D" w:rsidRPr="00012786" w:rsidRDefault="0021632D" w:rsidP="00912BD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Group </w:t>
            </w:r>
            <w:r w:rsidR="00AD739C">
              <w:rPr>
                <w:sz w:val="20"/>
                <w:lang w:val="en-IE"/>
              </w:rPr>
              <w:t>C</w:t>
            </w:r>
          </w:p>
        </w:tc>
      </w:tr>
      <w:tr w:rsidR="0021632D" w:rsidRPr="00012786" w14:paraId="7A66BAE4" w14:textId="77777777" w:rsidTr="00912BDF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7A0A7" w14:textId="43227340" w:rsidR="0021632D" w:rsidRDefault="00AD739C" w:rsidP="00912BDF">
            <w:pPr>
              <w:spacing w:line="276" w:lineRule="auto"/>
              <w:rPr>
                <w:b/>
                <w:sz w:val="20"/>
                <w:lang w:val="en-IE"/>
              </w:rPr>
            </w:pPr>
            <w:r>
              <w:rPr>
                <w:b/>
                <w:sz w:val="20"/>
                <w:lang w:val="en-IE"/>
              </w:rPr>
              <w:t>Cullen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AE949" w14:textId="77777777" w:rsidR="0021632D" w:rsidRDefault="0021632D" w:rsidP="00912BD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9.30a.m.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434FC" w14:textId="59C25D65" w:rsidR="0021632D" w:rsidRDefault="005E7E10" w:rsidP="00912BD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Marie O’Sullivan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1B2D7" w14:textId="2C74E2A7" w:rsidR="0021632D" w:rsidRPr="00012786" w:rsidRDefault="005E7E10" w:rsidP="00912BD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Moira O’Keeffe</w:t>
            </w:r>
          </w:p>
        </w:tc>
      </w:tr>
    </w:tbl>
    <w:p w14:paraId="521CC665" w14:textId="34BDF028" w:rsidR="0021632D" w:rsidRDefault="0021632D" w:rsidP="003A31EF">
      <w:pPr>
        <w:ind w:firstLine="720"/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Millstreet Church: </w:t>
      </w:r>
      <w:r>
        <w:rPr>
          <w:i/>
          <w:sz w:val="20"/>
          <w:szCs w:val="20"/>
        </w:rPr>
        <w:t>Mass times this week unless there is a funeral</w:t>
      </w:r>
      <w:r>
        <w:rPr>
          <w:sz w:val="20"/>
          <w:szCs w:val="20"/>
        </w:rPr>
        <w:t>.</w:t>
      </w:r>
    </w:p>
    <w:p w14:paraId="34F3FD6A" w14:textId="2A128E14" w:rsidR="0021632D" w:rsidRDefault="0021632D" w:rsidP="0021632D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Monday (</w:t>
      </w:r>
      <w:r w:rsidR="00587D56">
        <w:rPr>
          <w:sz w:val="20"/>
          <w:szCs w:val="20"/>
        </w:rPr>
        <w:t>21</w:t>
      </w:r>
      <w:r w:rsidR="00587D56" w:rsidRPr="00587D56">
        <w:rPr>
          <w:sz w:val="20"/>
          <w:szCs w:val="20"/>
          <w:vertAlign w:val="superscript"/>
        </w:rPr>
        <w:t>st</w:t>
      </w:r>
      <w:r>
        <w:rPr>
          <w:sz w:val="20"/>
          <w:szCs w:val="20"/>
        </w:rPr>
        <w:t xml:space="preserve">) for </w:t>
      </w:r>
      <w:r w:rsidR="00587D56">
        <w:rPr>
          <w:sz w:val="20"/>
          <w:szCs w:val="20"/>
        </w:rPr>
        <w:t>People of the Parish</w:t>
      </w:r>
      <w:r>
        <w:rPr>
          <w:sz w:val="20"/>
          <w:szCs w:val="20"/>
        </w:rPr>
        <w:t xml:space="preserve"> at 10.00a.m.</w:t>
      </w:r>
    </w:p>
    <w:p w14:paraId="0F4D947E" w14:textId="4D33050C" w:rsidR="0021632D" w:rsidRPr="00E63A3E" w:rsidRDefault="0021632D" w:rsidP="0021632D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Tuesday (</w:t>
      </w:r>
      <w:r w:rsidR="00587D56">
        <w:rPr>
          <w:sz w:val="20"/>
          <w:szCs w:val="20"/>
        </w:rPr>
        <w:t>22</w:t>
      </w:r>
      <w:r w:rsidR="00587D56" w:rsidRPr="00587D56">
        <w:rPr>
          <w:sz w:val="20"/>
          <w:szCs w:val="20"/>
          <w:vertAlign w:val="superscript"/>
        </w:rPr>
        <w:t>nd</w:t>
      </w:r>
      <w:r>
        <w:rPr>
          <w:sz w:val="20"/>
          <w:szCs w:val="20"/>
        </w:rPr>
        <w:t>) for Private Intention at 10.00a.m.</w:t>
      </w:r>
    </w:p>
    <w:p w14:paraId="2E46561B" w14:textId="77777777" w:rsidR="0021632D" w:rsidRDefault="0021632D" w:rsidP="0021632D">
      <w:pPr>
        <w:ind w:left="720"/>
        <w:rPr>
          <w:sz w:val="20"/>
          <w:szCs w:val="20"/>
        </w:rPr>
      </w:pPr>
      <w:r>
        <w:rPr>
          <w:sz w:val="20"/>
          <w:szCs w:val="20"/>
        </w:rPr>
        <w:t>No Mass on Wednesday &amp; Thursday</w:t>
      </w:r>
    </w:p>
    <w:p w14:paraId="5B62035A" w14:textId="7C63F28C" w:rsidR="0021632D" w:rsidRPr="00524FEF" w:rsidRDefault="0021632D" w:rsidP="0021632D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Friday (</w:t>
      </w:r>
      <w:r w:rsidR="00587D56">
        <w:rPr>
          <w:sz w:val="20"/>
          <w:szCs w:val="20"/>
        </w:rPr>
        <w:t>25</w:t>
      </w:r>
      <w:r w:rsidR="00587D56" w:rsidRPr="00587D56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) for </w:t>
      </w:r>
      <w:r w:rsidR="00587D56">
        <w:rPr>
          <w:sz w:val="20"/>
          <w:szCs w:val="20"/>
        </w:rPr>
        <w:t>Con &amp; Kathleen Kelleher, Clondrohid</w:t>
      </w:r>
      <w:r>
        <w:rPr>
          <w:sz w:val="20"/>
          <w:szCs w:val="20"/>
        </w:rPr>
        <w:t xml:space="preserve"> at </w:t>
      </w:r>
      <w:r w:rsidR="00587D56">
        <w:rPr>
          <w:sz w:val="20"/>
          <w:szCs w:val="20"/>
        </w:rPr>
        <w:t>7.30p</w:t>
      </w:r>
      <w:r>
        <w:rPr>
          <w:sz w:val="20"/>
          <w:szCs w:val="20"/>
        </w:rPr>
        <w:t>.m.</w:t>
      </w:r>
    </w:p>
    <w:p w14:paraId="12A12315" w14:textId="77777777" w:rsidR="00AD739C" w:rsidRDefault="00AD739C" w:rsidP="00AD739C">
      <w:pPr>
        <w:ind w:left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EXPOSITION OF THE BLESSED SACRAMENT </w:t>
      </w:r>
      <w:r w:rsidRPr="00F65AEE">
        <w:rPr>
          <w:sz w:val="20"/>
          <w:szCs w:val="20"/>
        </w:rPr>
        <w:t xml:space="preserve">every </w:t>
      </w:r>
      <w:r w:rsidRPr="003544EF">
        <w:rPr>
          <w:sz w:val="20"/>
          <w:szCs w:val="20"/>
        </w:rPr>
        <w:t>Tuesday</w:t>
      </w:r>
      <w:r>
        <w:rPr>
          <w:sz w:val="20"/>
          <w:szCs w:val="20"/>
        </w:rPr>
        <w:t xml:space="preserve"> in Millstreet Church</w:t>
      </w:r>
      <w:r w:rsidRPr="003544EF">
        <w:rPr>
          <w:sz w:val="20"/>
          <w:szCs w:val="20"/>
        </w:rPr>
        <w:t xml:space="preserve"> between 10.30a.m. &amp; 7.</w:t>
      </w:r>
      <w:r>
        <w:rPr>
          <w:sz w:val="20"/>
          <w:szCs w:val="20"/>
        </w:rPr>
        <w:t>3</w:t>
      </w:r>
      <w:r w:rsidRPr="003544EF">
        <w:rPr>
          <w:sz w:val="20"/>
          <w:szCs w:val="20"/>
        </w:rPr>
        <w:t>0p.m.</w:t>
      </w:r>
    </w:p>
    <w:p w14:paraId="5877AA4B" w14:textId="77777777" w:rsidR="00676730" w:rsidRDefault="00AD739C" w:rsidP="00AD739C">
      <w:pPr>
        <w:ind w:firstLine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LEGION OF MARY </w:t>
      </w:r>
      <w:r w:rsidRPr="007D7016">
        <w:rPr>
          <w:sz w:val="20"/>
          <w:szCs w:val="20"/>
        </w:rPr>
        <w:t>every Tuesday in Parish Centre 7.30 – 8.30p.m.</w:t>
      </w:r>
    </w:p>
    <w:p w14:paraId="4ACBA648" w14:textId="625D0D58" w:rsidR="00AD739C" w:rsidRPr="007D7016" w:rsidRDefault="00676730" w:rsidP="00AD739C">
      <w:pPr>
        <w:ind w:firstLine="720"/>
        <w:rPr>
          <w:sz w:val="20"/>
          <w:szCs w:val="20"/>
        </w:rPr>
      </w:pPr>
      <w:r w:rsidRPr="00BF2858">
        <w:rPr>
          <w:b/>
          <w:bCs/>
          <w:sz w:val="20"/>
          <w:szCs w:val="20"/>
        </w:rPr>
        <w:t>MILLSTREET ALTAR SOCIETY</w:t>
      </w:r>
      <w:r>
        <w:rPr>
          <w:sz w:val="20"/>
          <w:szCs w:val="20"/>
        </w:rPr>
        <w:t xml:space="preserve"> for </w:t>
      </w:r>
      <w:r w:rsidR="00093314">
        <w:rPr>
          <w:sz w:val="20"/>
          <w:szCs w:val="20"/>
        </w:rPr>
        <w:t>27</w:t>
      </w:r>
      <w:r w:rsidR="00093314" w:rsidRPr="00093314">
        <w:rPr>
          <w:sz w:val="20"/>
          <w:szCs w:val="20"/>
          <w:vertAlign w:val="superscript"/>
        </w:rPr>
        <w:t>th</w:t>
      </w:r>
      <w:r w:rsidR="00093314">
        <w:rPr>
          <w:sz w:val="20"/>
          <w:szCs w:val="20"/>
        </w:rPr>
        <w:t xml:space="preserve"> July &amp; 3</w:t>
      </w:r>
      <w:r w:rsidR="00093314" w:rsidRPr="00093314">
        <w:rPr>
          <w:sz w:val="20"/>
          <w:szCs w:val="20"/>
          <w:vertAlign w:val="superscript"/>
        </w:rPr>
        <w:t>rd</w:t>
      </w:r>
      <w:r w:rsidR="00093314">
        <w:rPr>
          <w:sz w:val="20"/>
          <w:szCs w:val="20"/>
        </w:rPr>
        <w:t xml:space="preserve"> August: </w:t>
      </w:r>
      <w:r w:rsidR="00935ACD" w:rsidRPr="00BF2858">
        <w:rPr>
          <w:b/>
          <w:bCs/>
          <w:i/>
          <w:iCs/>
          <w:sz w:val="20"/>
          <w:szCs w:val="20"/>
        </w:rPr>
        <w:t>Group B</w:t>
      </w:r>
      <w:r w:rsidR="00AD739C">
        <w:rPr>
          <w:sz w:val="20"/>
          <w:szCs w:val="20"/>
        </w:rPr>
        <w:t xml:space="preserve">  </w:t>
      </w:r>
    </w:p>
    <w:p w14:paraId="5A2780B7" w14:textId="6C2DA376" w:rsidR="0021632D" w:rsidRPr="00EC7B1E" w:rsidRDefault="00AD739C" w:rsidP="00AD739C">
      <w:pPr>
        <w:ind w:firstLine="720"/>
        <w:rPr>
          <w:sz w:val="20"/>
          <w:szCs w:val="20"/>
        </w:rPr>
      </w:pPr>
      <w:r>
        <w:rPr>
          <w:b/>
          <w:bCs/>
          <w:sz w:val="20"/>
          <w:szCs w:val="20"/>
        </w:rPr>
        <w:t>CULLEN</w:t>
      </w:r>
      <w:r w:rsidR="0021632D">
        <w:rPr>
          <w:b/>
          <w:bCs/>
          <w:sz w:val="20"/>
          <w:szCs w:val="20"/>
        </w:rPr>
        <w:t xml:space="preserve"> CHURCH BASKET COLLECTOR: </w:t>
      </w:r>
      <w:r w:rsidR="0021632D">
        <w:rPr>
          <w:sz w:val="20"/>
          <w:szCs w:val="20"/>
        </w:rPr>
        <w:t xml:space="preserve"> </w:t>
      </w:r>
      <w:r w:rsidR="003A31EF" w:rsidRPr="003A31EF">
        <w:rPr>
          <w:b/>
          <w:bCs/>
          <w:i/>
          <w:iCs/>
          <w:sz w:val="20"/>
          <w:szCs w:val="20"/>
        </w:rPr>
        <w:t>Jerry O’Sullivan</w:t>
      </w:r>
      <w:r>
        <w:rPr>
          <w:b/>
          <w:bCs/>
          <w:i/>
          <w:iCs/>
          <w:sz w:val="20"/>
          <w:szCs w:val="20"/>
        </w:rPr>
        <w:t xml:space="preserve"> </w:t>
      </w:r>
      <w:r w:rsidR="0021632D">
        <w:rPr>
          <w:b/>
          <w:bCs/>
          <w:i/>
          <w:iCs/>
          <w:sz w:val="20"/>
          <w:szCs w:val="20"/>
        </w:rPr>
        <w:t xml:space="preserve"> </w:t>
      </w:r>
    </w:p>
    <w:p w14:paraId="3881D156" w14:textId="0F42FA7B" w:rsidR="0021632D" w:rsidRDefault="0021632D" w:rsidP="0021632D">
      <w:pPr>
        <w:ind w:left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CULLEN CHURCH:  </w:t>
      </w:r>
      <w:r w:rsidR="00AD739C">
        <w:rPr>
          <w:sz w:val="20"/>
          <w:szCs w:val="20"/>
        </w:rPr>
        <w:t>Mass in Cullen Old Cemetery at 7.30p.m.</w:t>
      </w:r>
    </w:p>
    <w:p w14:paraId="2B99322B" w14:textId="668DDAB5" w:rsidR="0021632D" w:rsidRPr="00EC7B1E" w:rsidRDefault="0021632D" w:rsidP="00354AA0">
      <w:pPr>
        <w:ind w:left="720"/>
        <w:rPr>
          <w:sz w:val="20"/>
          <w:szCs w:val="20"/>
        </w:rPr>
      </w:pPr>
      <w:r w:rsidRPr="003D4F2D">
        <w:rPr>
          <w:b/>
          <w:sz w:val="20"/>
          <w:szCs w:val="20"/>
        </w:rPr>
        <w:t>PRIEST ON DUTY</w:t>
      </w:r>
      <w:r>
        <w:rPr>
          <w:bCs/>
          <w:sz w:val="20"/>
          <w:szCs w:val="20"/>
        </w:rPr>
        <w:t xml:space="preserve">: </w:t>
      </w:r>
      <w:r w:rsidRPr="002B6F84">
        <w:rPr>
          <w:b/>
          <w:sz w:val="20"/>
          <w:szCs w:val="20"/>
        </w:rPr>
        <w:t xml:space="preserve">Sunday </w:t>
      </w:r>
      <w:r>
        <w:rPr>
          <w:b/>
          <w:sz w:val="20"/>
          <w:szCs w:val="20"/>
        </w:rPr>
        <w:t>13</w:t>
      </w:r>
      <w:r w:rsidRPr="007B0C09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July</w:t>
      </w:r>
      <w:r>
        <w:rPr>
          <w:bCs/>
          <w:sz w:val="20"/>
          <w:szCs w:val="20"/>
        </w:rPr>
        <w:t xml:space="preserve">: </w:t>
      </w:r>
      <w:r>
        <w:rPr>
          <w:bCs/>
          <w:i/>
          <w:iCs/>
          <w:sz w:val="20"/>
          <w:szCs w:val="20"/>
        </w:rPr>
        <w:t xml:space="preserve"> </w:t>
      </w:r>
      <w:r w:rsidR="000D0CD7">
        <w:rPr>
          <w:bCs/>
          <w:i/>
          <w:iCs/>
          <w:sz w:val="20"/>
          <w:szCs w:val="20"/>
        </w:rPr>
        <w:t>Fr. Pat O’Donnell (064)7758026</w:t>
      </w:r>
      <w:r w:rsidR="005F79E9">
        <w:rPr>
          <w:bCs/>
          <w:i/>
          <w:iCs/>
          <w:sz w:val="20"/>
          <w:szCs w:val="20"/>
        </w:rPr>
        <w:t>/ (</w:t>
      </w:r>
      <w:r w:rsidR="000D0CD7">
        <w:rPr>
          <w:bCs/>
          <w:i/>
          <w:iCs/>
          <w:sz w:val="20"/>
          <w:szCs w:val="20"/>
        </w:rPr>
        <w:t>086)8351732</w:t>
      </w:r>
    </w:p>
    <w:p w14:paraId="2F265CF6" w14:textId="77777777" w:rsidR="0021632D" w:rsidRPr="009261C0" w:rsidRDefault="0021632D" w:rsidP="002163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jc w:val="center"/>
        <w:rPr>
          <w:b/>
          <w:bCs/>
          <w:i/>
          <w:iCs/>
          <w:sz w:val="20"/>
          <w:szCs w:val="20"/>
          <w:lang w:val="en-US"/>
        </w:rPr>
      </w:pPr>
      <w:r>
        <w:rPr>
          <w:b/>
          <w:bCs/>
          <w:i/>
          <w:iCs/>
          <w:sz w:val="20"/>
          <w:szCs w:val="20"/>
          <w:lang w:val="en-US"/>
        </w:rPr>
        <w:t>DIOCESAN PILGRIMAGE TO KNOCK</w:t>
      </w:r>
    </w:p>
    <w:p w14:paraId="6DC90BD3" w14:textId="77777777" w:rsidR="0021632D" w:rsidRDefault="0021632D" w:rsidP="002163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80" w:hanging="216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We invite you to join us for our third annual Diocesan Pilgrimage to Knock</w:t>
      </w:r>
    </w:p>
    <w:p w14:paraId="54D7A246" w14:textId="77777777" w:rsidR="0021632D" w:rsidRDefault="0021632D" w:rsidP="002163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80" w:hanging="216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which will take place on Saturday 23</w:t>
      </w:r>
      <w:r w:rsidRPr="00541652">
        <w:rPr>
          <w:sz w:val="20"/>
          <w:szCs w:val="20"/>
          <w:vertAlign w:val="superscript"/>
          <w:lang w:val="en-US"/>
        </w:rPr>
        <w:t>rd</w:t>
      </w:r>
      <w:r>
        <w:rPr>
          <w:sz w:val="20"/>
          <w:szCs w:val="20"/>
          <w:lang w:val="en-US"/>
        </w:rPr>
        <w:t xml:space="preserve"> August. To book a seat please contact </w:t>
      </w:r>
    </w:p>
    <w:p w14:paraId="6F7944BF" w14:textId="68A191D0" w:rsidR="0021632D" w:rsidRPr="007B0C09" w:rsidRDefault="0021632D" w:rsidP="002163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80" w:hanging="216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 xml:space="preserve">our Parish Office. </w:t>
      </w:r>
      <w:r w:rsidR="005F79E9">
        <w:rPr>
          <w:sz w:val="20"/>
          <w:szCs w:val="20"/>
          <w:lang w:val="en-US"/>
        </w:rPr>
        <w:t>The cost</w:t>
      </w:r>
      <w:r w:rsidR="00AD739C">
        <w:rPr>
          <w:sz w:val="20"/>
          <w:szCs w:val="20"/>
          <w:lang w:val="en-US"/>
        </w:rPr>
        <w:t xml:space="preserve"> will be €35 per person.</w:t>
      </w:r>
    </w:p>
    <w:p w14:paraId="1A4F541E" w14:textId="77777777" w:rsidR="0021632D" w:rsidRPr="00AC3EF3" w:rsidRDefault="0021632D" w:rsidP="0021632D">
      <w:pPr>
        <w:pStyle w:val="Heading1"/>
        <w:ind w:left="0" w:firstLine="0"/>
        <w:jc w:val="center"/>
        <w:rPr>
          <w:sz w:val="20"/>
          <w:szCs w:val="20"/>
        </w:rPr>
      </w:pPr>
      <w:r>
        <w:t>Community Notices</w:t>
      </w:r>
      <w:r w:rsidRPr="001D435F">
        <w:rPr>
          <w:sz w:val="20"/>
          <w:szCs w:val="20"/>
        </w:rPr>
        <w:t xml:space="preserve"> </w:t>
      </w:r>
    </w:p>
    <w:p w14:paraId="401FDAE6" w14:textId="79E9829C" w:rsidR="0021632D" w:rsidRPr="008C6785" w:rsidRDefault="0021632D" w:rsidP="0021632D">
      <w:pPr>
        <w:pStyle w:val="xmsonormal"/>
        <w:numPr>
          <w:ilvl w:val="0"/>
          <w:numId w:val="1"/>
        </w:numPr>
        <w:shd w:val="clear" w:color="auto" w:fill="FFFFFF" w:themeFill="background1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</w:rPr>
      </w:pPr>
      <w:r w:rsidRPr="007B0C09">
        <w:rPr>
          <w:b/>
          <w:bCs/>
          <w:color w:val="242424"/>
          <w:sz w:val="20"/>
          <w:szCs w:val="20"/>
        </w:rPr>
        <w:t>ATU ST. ANGELAS</w:t>
      </w:r>
      <w:r>
        <w:rPr>
          <w:color w:val="242424"/>
          <w:sz w:val="20"/>
          <w:szCs w:val="20"/>
        </w:rPr>
        <w:t xml:space="preserve"> are inviting applications for the following programme beginning Autumn 2025. Part-time certificate in Religious Education for Primary School with online delivery</w:t>
      </w:r>
      <w:r w:rsidR="005F79E9">
        <w:rPr>
          <w:color w:val="242424"/>
          <w:sz w:val="20"/>
          <w:szCs w:val="20"/>
        </w:rPr>
        <w:t xml:space="preserve">. </w:t>
      </w:r>
      <w:r>
        <w:rPr>
          <w:color w:val="242424"/>
          <w:sz w:val="20"/>
          <w:szCs w:val="20"/>
        </w:rPr>
        <w:t>The programme is open to: Qualified primary school teachers; qualified post-primary school teachers who wish to transfer to primary school teaching</w:t>
      </w:r>
      <w:r w:rsidR="005F79E9">
        <w:rPr>
          <w:color w:val="242424"/>
          <w:sz w:val="20"/>
          <w:szCs w:val="20"/>
        </w:rPr>
        <w:t xml:space="preserve">. </w:t>
      </w:r>
      <w:r>
        <w:rPr>
          <w:color w:val="242424"/>
          <w:sz w:val="20"/>
          <w:szCs w:val="20"/>
        </w:rPr>
        <w:t>Parents, sacramental preparation teams and Parish Catechists who have a specific interest in the area of primary religious education may also apply</w:t>
      </w:r>
      <w:r w:rsidR="005F79E9">
        <w:rPr>
          <w:color w:val="242424"/>
          <w:sz w:val="20"/>
          <w:szCs w:val="20"/>
        </w:rPr>
        <w:t xml:space="preserve">. </w:t>
      </w:r>
      <w:r>
        <w:rPr>
          <w:color w:val="242424"/>
          <w:sz w:val="20"/>
          <w:szCs w:val="20"/>
        </w:rPr>
        <w:t>Closing date for applications is Friday 15</w:t>
      </w:r>
      <w:r w:rsidRPr="000A5004">
        <w:rPr>
          <w:color w:val="242424"/>
          <w:sz w:val="20"/>
          <w:szCs w:val="20"/>
          <w:vertAlign w:val="superscript"/>
        </w:rPr>
        <w:t>th</w:t>
      </w:r>
      <w:r>
        <w:rPr>
          <w:color w:val="242424"/>
          <w:sz w:val="20"/>
          <w:szCs w:val="20"/>
        </w:rPr>
        <w:t xml:space="preserve"> August</w:t>
      </w:r>
      <w:r w:rsidR="005F79E9">
        <w:rPr>
          <w:color w:val="242424"/>
          <w:sz w:val="20"/>
          <w:szCs w:val="20"/>
        </w:rPr>
        <w:t xml:space="preserve">. </w:t>
      </w:r>
      <w:r>
        <w:rPr>
          <w:color w:val="242424"/>
          <w:sz w:val="20"/>
          <w:szCs w:val="20"/>
        </w:rPr>
        <w:t xml:space="preserve">For further information contact Mary Kearns, Senior Administrator, </w:t>
      </w:r>
      <w:hyperlink r:id="rId8" w:history="1">
        <w:r w:rsidRPr="00D64E28">
          <w:rPr>
            <w:rStyle w:val="Hyperlink"/>
            <w:sz w:val="20"/>
            <w:szCs w:val="20"/>
          </w:rPr>
          <w:t>mary.kearns@atu.ie</w:t>
        </w:r>
      </w:hyperlink>
      <w:r>
        <w:rPr>
          <w:color w:val="242424"/>
          <w:sz w:val="20"/>
          <w:szCs w:val="20"/>
        </w:rPr>
        <w:t xml:space="preserve"> or visit </w:t>
      </w:r>
      <w:hyperlink r:id="rId9" w:history="1">
        <w:r w:rsidRPr="00D64E28">
          <w:rPr>
            <w:rStyle w:val="Hyperlink"/>
            <w:sz w:val="20"/>
            <w:szCs w:val="20"/>
          </w:rPr>
          <w:t>www.atu.ie</w:t>
        </w:r>
      </w:hyperlink>
    </w:p>
    <w:p w14:paraId="211D91B5" w14:textId="77777777" w:rsidR="0021632D" w:rsidRDefault="0021632D" w:rsidP="0021632D">
      <w:pPr>
        <w:pStyle w:val="xmsonormal"/>
        <w:numPr>
          <w:ilvl w:val="0"/>
          <w:numId w:val="1"/>
        </w:numPr>
        <w:shd w:val="clear" w:color="auto" w:fill="FFFFFF" w:themeFill="background1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</w:rPr>
      </w:pPr>
      <w:r>
        <w:rPr>
          <w:b/>
          <w:bCs/>
          <w:color w:val="242424"/>
          <w:sz w:val="20"/>
          <w:szCs w:val="20"/>
        </w:rPr>
        <w:t xml:space="preserve">FURTHER EDUCATION &amp; TRAINING AUTUMN 2025: </w:t>
      </w:r>
      <w:r>
        <w:rPr>
          <w:color w:val="242424"/>
          <w:sz w:val="20"/>
          <w:szCs w:val="20"/>
        </w:rPr>
        <w:t>I</w:t>
      </w:r>
      <w:r w:rsidRPr="008C6785">
        <w:rPr>
          <w:color w:val="242424"/>
          <w:sz w:val="20"/>
          <w:szCs w:val="20"/>
        </w:rPr>
        <w:t>nformation morning for course</w:t>
      </w:r>
      <w:r>
        <w:rPr>
          <w:color w:val="242424"/>
          <w:sz w:val="20"/>
          <w:szCs w:val="20"/>
        </w:rPr>
        <w:t>s</w:t>
      </w:r>
      <w:r w:rsidRPr="008C6785">
        <w:rPr>
          <w:color w:val="242424"/>
          <w:sz w:val="20"/>
          <w:szCs w:val="20"/>
        </w:rPr>
        <w:t xml:space="preserve"> which will be available in Millstreet </w:t>
      </w:r>
      <w:r>
        <w:rPr>
          <w:color w:val="242424"/>
          <w:sz w:val="20"/>
          <w:szCs w:val="20"/>
        </w:rPr>
        <w:t>F</w:t>
      </w:r>
      <w:r w:rsidRPr="008C6785">
        <w:rPr>
          <w:color w:val="242424"/>
          <w:sz w:val="20"/>
          <w:szCs w:val="20"/>
        </w:rPr>
        <w:t xml:space="preserve">urther </w:t>
      </w:r>
      <w:r>
        <w:rPr>
          <w:color w:val="242424"/>
          <w:sz w:val="20"/>
          <w:szCs w:val="20"/>
        </w:rPr>
        <w:t>E</w:t>
      </w:r>
      <w:r w:rsidRPr="008C6785">
        <w:rPr>
          <w:color w:val="242424"/>
          <w:sz w:val="20"/>
          <w:szCs w:val="20"/>
        </w:rPr>
        <w:t xml:space="preserve">ducation </w:t>
      </w:r>
      <w:r>
        <w:rPr>
          <w:color w:val="242424"/>
          <w:sz w:val="20"/>
          <w:szCs w:val="20"/>
        </w:rPr>
        <w:t>C</w:t>
      </w:r>
      <w:r w:rsidRPr="008C6785">
        <w:rPr>
          <w:color w:val="242424"/>
          <w:sz w:val="20"/>
          <w:szCs w:val="20"/>
        </w:rPr>
        <w:t xml:space="preserve">entre </w:t>
      </w:r>
      <w:r>
        <w:rPr>
          <w:color w:val="242424"/>
          <w:sz w:val="20"/>
          <w:szCs w:val="20"/>
        </w:rPr>
        <w:t>on Friday 5</w:t>
      </w:r>
      <w:r w:rsidRPr="008C6785">
        <w:rPr>
          <w:color w:val="242424"/>
          <w:sz w:val="20"/>
          <w:szCs w:val="20"/>
          <w:vertAlign w:val="superscript"/>
        </w:rPr>
        <w:t>th</w:t>
      </w:r>
      <w:r>
        <w:rPr>
          <w:color w:val="242424"/>
          <w:sz w:val="20"/>
          <w:szCs w:val="20"/>
        </w:rPr>
        <w:t xml:space="preserve"> September. For further details contact (086) 7707301.</w:t>
      </w:r>
    </w:p>
    <w:p w14:paraId="4395B102" w14:textId="5CF24FEA" w:rsidR="00317561" w:rsidRDefault="00AD739C" w:rsidP="0019391F">
      <w:pPr>
        <w:pStyle w:val="xmsonormal"/>
        <w:numPr>
          <w:ilvl w:val="0"/>
          <w:numId w:val="1"/>
        </w:numPr>
        <w:shd w:val="clear" w:color="auto" w:fill="FFFFFF" w:themeFill="background1"/>
        <w:tabs>
          <w:tab w:val="clear" w:pos="360"/>
          <w:tab w:val="num" w:pos="720"/>
        </w:tabs>
        <w:spacing w:before="0" w:beforeAutospacing="0" w:after="0" w:afterAutospacing="0"/>
        <w:ind w:left="720"/>
        <w:rPr>
          <w:i/>
          <w:iCs/>
          <w:color w:val="242424"/>
          <w:sz w:val="20"/>
          <w:szCs w:val="20"/>
        </w:rPr>
      </w:pPr>
      <w:r w:rsidRPr="00D1507F">
        <w:rPr>
          <w:i/>
          <w:iCs/>
          <w:color w:val="242424"/>
          <w:sz w:val="20"/>
          <w:szCs w:val="20"/>
        </w:rPr>
        <w:t>Copies of Millstreet Parish Annual accounts are</w:t>
      </w:r>
      <w:r w:rsidR="00C372A4">
        <w:rPr>
          <w:i/>
          <w:iCs/>
          <w:color w:val="242424"/>
          <w:sz w:val="20"/>
          <w:szCs w:val="20"/>
        </w:rPr>
        <w:t xml:space="preserve"> available</w:t>
      </w:r>
      <w:r w:rsidRPr="00D1507F">
        <w:rPr>
          <w:i/>
          <w:iCs/>
          <w:color w:val="242424"/>
          <w:sz w:val="20"/>
          <w:szCs w:val="20"/>
        </w:rPr>
        <w:t xml:space="preserve"> at the back of </w:t>
      </w:r>
      <w:r w:rsidR="0019391F">
        <w:rPr>
          <w:i/>
          <w:iCs/>
          <w:color w:val="242424"/>
          <w:sz w:val="20"/>
          <w:szCs w:val="20"/>
        </w:rPr>
        <w:t xml:space="preserve">each </w:t>
      </w:r>
      <w:r w:rsidRPr="00D1507F">
        <w:rPr>
          <w:i/>
          <w:iCs/>
          <w:color w:val="242424"/>
          <w:sz w:val="20"/>
          <w:szCs w:val="20"/>
        </w:rPr>
        <w:t>Church.</w:t>
      </w:r>
    </w:p>
    <w:p w14:paraId="6A584742" w14:textId="77777777" w:rsidR="0019391F" w:rsidRPr="0019391F" w:rsidRDefault="0019391F" w:rsidP="0019391F">
      <w:pPr>
        <w:pStyle w:val="xmsonormal"/>
        <w:shd w:val="clear" w:color="auto" w:fill="FFFFFF" w:themeFill="background1"/>
        <w:spacing w:before="0" w:beforeAutospacing="0" w:after="0" w:afterAutospacing="0"/>
        <w:ind w:left="720"/>
        <w:rPr>
          <w:i/>
          <w:iCs/>
          <w:color w:val="242424"/>
          <w:sz w:val="20"/>
          <w:szCs w:val="20"/>
        </w:rPr>
      </w:pPr>
    </w:p>
    <w:p w14:paraId="07652CD4" w14:textId="7B8159F5" w:rsidR="00F559F9" w:rsidRPr="00F10866" w:rsidRDefault="00F559F9" w:rsidP="00F10866">
      <w:pPr>
        <w:pStyle w:val="xmsonorma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spacing w:before="0" w:beforeAutospacing="0" w:after="0" w:afterAutospacing="0"/>
        <w:ind w:left="720"/>
        <w:jc w:val="center"/>
        <w:rPr>
          <w:b/>
          <w:bCs/>
          <w:i/>
          <w:iCs/>
          <w:color w:val="242424"/>
          <w:sz w:val="20"/>
          <w:szCs w:val="20"/>
        </w:rPr>
      </w:pPr>
      <w:r w:rsidRPr="00F10866">
        <w:rPr>
          <w:b/>
          <w:bCs/>
          <w:i/>
          <w:iCs/>
          <w:color w:val="242424"/>
          <w:sz w:val="20"/>
          <w:szCs w:val="20"/>
        </w:rPr>
        <w:t>Pope’s Int</w:t>
      </w:r>
      <w:r w:rsidR="00F10866" w:rsidRPr="00F10866">
        <w:rPr>
          <w:b/>
          <w:bCs/>
          <w:i/>
          <w:iCs/>
          <w:color w:val="242424"/>
          <w:sz w:val="20"/>
          <w:szCs w:val="20"/>
        </w:rPr>
        <w:t>ention for the month of July</w:t>
      </w:r>
    </w:p>
    <w:p w14:paraId="685BF36F" w14:textId="3B24AEE9" w:rsidR="00F559F9" w:rsidRDefault="00F10866" w:rsidP="0019391F">
      <w:pPr>
        <w:pStyle w:val="xmsonorma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spacing w:before="0" w:beforeAutospacing="0" w:after="0" w:afterAutospacing="0"/>
        <w:ind w:left="720"/>
        <w:rPr>
          <w:i/>
          <w:iCs/>
          <w:color w:val="242424"/>
          <w:sz w:val="20"/>
          <w:szCs w:val="20"/>
        </w:rPr>
      </w:pPr>
      <w:r>
        <w:rPr>
          <w:i/>
          <w:iCs/>
          <w:color w:val="242424"/>
          <w:sz w:val="20"/>
          <w:szCs w:val="20"/>
        </w:rPr>
        <w:t>Let us pray for discernment, that we might learn to choose paths of life and reject everything that leads us away from Christ and the Gospel.</w:t>
      </w:r>
    </w:p>
    <w:p w14:paraId="59F1E037" w14:textId="77777777" w:rsidR="00A437DB" w:rsidRPr="00D1507F" w:rsidRDefault="00A437DB" w:rsidP="00317561">
      <w:pPr>
        <w:pStyle w:val="xmsonormal"/>
        <w:shd w:val="clear" w:color="auto" w:fill="FFFFFF" w:themeFill="background1"/>
        <w:spacing w:before="0" w:beforeAutospacing="0" w:after="0" w:afterAutospacing="0"/>
        <w:ind w:left="720"/>
        <w:rPr>
          <w:i/>
          <w:iCs/>
          <w:color w:val="242424"/>
          <w:sz w:val="20"/>
          <w:szCs w:val="20"/>
        </w:rPr>
      </w:pPr>
    </w:p>
    <w:p w14:paraId="30991A38" w14:textId="1776D19C" w:rsidR="004D5048" w:rsidRDefault="00317561" w:rsidP="00317561">
      <w:pPr>
        <w:pStyle w:val="xmsonorma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spacing w:before="0" w:beforeAutospacing="0" w:after="0" w:afterAutospacing="0"/>
        <w:ind w:left="720"/>
        <w:jc w:val="center"/>
        <w:rPr>
          <w:b/>
          <w:bCs/>
          <w:i/>
          <w:iCs/>
          <w:color w:val="242424"/>
          <w:sz w:val="20"/>
          <w:szCs w:val="20"/>
        </w:rPr>
      </w:pPr>
      <w:r>
        <w:rPr>
          <w:b/>
          <w:bCs/>
          <w:i/>
          <w:iCs/>
          <w:color w:val="242424"/>
          <w:sz w:val="20"/>
          <w:szCs w:val="20"/>
        </w:rPr>
        <w:t>Welcome Fr. Danny</w:t>
      </w:r>
    </w:p>
    <w:p w14:paraId="6013174A" w14:textId="4131F645" w:rsidR="00317561" w:rsidRPr="00317561" w:rsidRDefault="00317561" w:rsidP="00317561">
      <w:pPr>
        <w:pStyle w:val="xmsonorma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spacing w:before="0" w:beforeAutospacing="0" w:after="0" w:afterAutospacing="0"/>
        <w:ind w:left="720"/>
        <w:jc w:val="center"/>
        <w:rPr>
          <w:i/>
          <w:iCs/>
          <w:color w:val="242424"/>
          <w:sz w:val="20"/>
          <w:szCs w:val="20"/>
        </w:rPr>
      </w:pPr>
      <w:r w:rsidRPr="00317561">
        <w:rPr>
          <w:i/>
          <w:iCs/>
          <w:color w:val="242424"/>
          <w:sz w:val="20"/>
          <w:szCs w:val="20"/>
        </w:rPr>
        <w:t>We extend a warm welcome to Fr. Danny Broderick who has taken up his appointment as Parish Priest of Boherbue/Kiskeam this week</w:t>
      </w:r>
      <w:r w:rsidR="005F79E9" w:rsidRPr="00317561">
        <w:rPr>
          <w:i/>
          <w:iCs/>
          <w:color w:val="242424"/>
          <w:sz w:val="20"/>
          <w:szCs w:val="20"/>
        </w:rPr>
        <w:t xml:space="preserve">. </w:t>
      </w:r>
      <w:r w:rsidRPr="00317561">
        <w:rPr>
          <w:i/>
          <w:iCs/>
          <w:color w:val="242424"/>
          <w:sz w:val="20"/>
          <w:szCs w:val="20"/>
        </w:rPr>
        <w:t>We wish him all the best and look forward to him ministering in our Pastoral Area.</w:t>
      </w:r>
    </w:p>
    <w:sectPr w:rsidR="00317561" w:rsidRPr="00317561" w:rsidSect="00BB30F6">
      <w:pgSz w:w="15840" w:h="12240" w:orient="landscape"/>
      <w:pgMar w:top="510" w:right="454" w:bottom="221" w:left="454" w:header="709" w:footer="709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8F42CD"/>
    <w:multiLevelType w:val="hybridMultilevel"/>
    <w:tmpl w:val="D9FE6202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997181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32D"/>
    <w:rsid w:val="00021B7C"/>
    <w:rsid w:val="000261F1"/>
    <w:rsid w:val="00043469"/>
    <w:rsid w:val="00093314"/>
    <w:rsid w:val="000D0CD7"/>
    <w:rsid w:val="00103A81"/>
    <w:rsid w:val="0019391F"/>
    <w:rsid w:val="0021632D"/>
    <w:rsid w:val="00231E61"/>
    <w:rsid w:val="0029541A"/>
    <w:rsid w:val="002F03ED"/>
    <w:rsid w:val="00317561"/>
    <w:rsid w:val="00323F70"/>
    <w:rsid w:val="00342954"/>
    <w:rsid w:val="00354AA0"/>
    <w:rsid w:val="003A31EF"/>
    <w:rsid w:val="004608EB"/>
    <w:rsid w:val="004D5048"/>
    <w:rsid w:val="004E1E5F"/>
    <w:rsid w:val="00577165"/>
    <w:rsid w:val="00587D56"/>
    <w:rsid w:val="005E7E10"/>
    <w:rsid w:val="005F79E9"/>
    <w:rsid w:val="00676730"/>
    <w:rsid w:val="006F7AF2"/>
    <w:rsid w:val="00700F6E"/>
    <w:rsid w:val="00740AFD"/>
    <w:rsid w:val="0074667A"/>
    <w:rsid w:val="00761FCA"/>
    <w:rsid w:val="007978D2"/>
    <w:rsid w:val="008E521A"/>
    <w:rsid w:val="00935ACD"/>
    <w:rsid w:val="009D2131"/>
    <w:rsid w:val="009D61E7"/>
    <w:rsid w:val="00A437DB"/>
    <w:rsid w:val="00A94394"/>
    <w:rsid w:val="00AD739C"/>
    <w:rsid w:val="00AE7BDE"/>
    <w:rsid w:val="00B643A2"/>
    <w:rsid w:val="00BD76F1"/>
    <w:rsid w:val="00BF2858"/>
    <w:rsid w:val="00C372A4"/>
    <w:rsid w:val="00D1507F"/>
    <w:rsid w:val="00E214F1"/>
    <w:rsid w:val="00E45300"/>
    <w:rsid w:val="00F10866"/>
    <w:rsid w:val="00F5127E"/>
    <w:rsid w:val="00F55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5D8ADC"/>
  <w15:docId w15:val="{AD934D2B-2DA0-432B-B00C-ECE59C688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63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B643A2"/>
    <w:pPr>
      <w:keepNext/>
      <w:ind w:left="1440" w:firstLine="720"/>
      <w:outlineLvl w:val="0"/>
    </w:pPr>
    <w:rPr>
      <w:rFonts w:ascii="Arial Black" w:hAnsi="Arial Black"/>
      <w:b/>
      <w:bCs/>
      <w:sz w:val="22"/>
      <w:szCs w:val="22"/>
    </w:rPr>
  </w:style>
  <w:style w:type="paragraph" w:styleId="Heading2">
    <w:name w:val="heading 2"/>
    <w:basedOn w:val="Normal"/>
    <w:next w:val="Normal"/>
    <w:link w:val="Heading2Char"/>
    <w:qFormat/>
    <w:rsid w:val="00B643A2"/>
    <w:pPr>
      <w:keepNext/>
      <w:outlineLvl w:val="1"/>
    </w:pPr>
    <w:rPr>
      <w:b/>
      <w:bCs/>
      <w:szCs w:val="20"/>
    </w:rPr>
  </w:style>
  <w:style w:type="paragraph" w:styleId="Heading3">
    <w:name w:val="heading 3"/>
    <w:basedOn w:val="Normal"/>
    <w:next w:val="Normal"/>
    <w:link w:val="Heading3Char"/>
    <w:qFormat/>
    <w:rsid w:val="00B643A2"/>
    <w:pPr>
      <w:keepNext/>
      <w:outlineLvl w:val="2"/>
    </w:pPr>
    <w:rPr>
      <w:b/>
      <w:bCs/>
      <w:sz w:val="22"/>
      <w:u w:val="single"/>
    </w:rPr>
  </w:style>
  <w:style w:type="paragraph" w:styleId="Heading4">
    <w:name w:val="heading 4"/>
    <w:basedOn w:val="Normal"/>
    <w:next w:val="Normal"/>
    <w:link w:val="Heading4Char"/>
    <w:qFormat/>
    <w:rsid w:val="00B643A2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3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643A2"/>
    <w:rPr>
      <w:rFonts w:ascii="Arial Black" w:eastAsia="Times New Roman" w:hAnsi="Arial Black" w:cs="Times New Roman"/>
      <w:b/>
      <w:bCs/>
      <w:lang w:val="en-GB"/>
    </w:rPr>
  </w:style>
  <w:style w:type="character" w:customStyle="1" w:styleId="Heading2Char">
    <w:name w:val="Heading 2 Char"/>
    <w:basedOn w:val="DefaultParagraphFont"/>
    <w:link w:val="Heading2"/>
    <w:rsid w:val="00B643A2"/>
    <w:rPr>
      <w:rFonts w:ascii="Times New Roman" w:eastAsia="Times New Roman" w:hAnsi="Times New Roman" w:cs="Times New Roman"/>
      <w:b/>
      <w:bCs/>
      <w:sz w:val="24"/>
      <w:szCs w:val="20"/>
      <w:lang w:val="en-GB"/>
    </w:rPr>
  </w:style>
  <w:style w:type="character" w:customStyle="1" w:styleId="Heading3Char">
    <w:name w:val="Heading 3 Char"/>
    <w:basedOn w:val="DefaultParagraphFont"/>
    <w:link w:val="Heading3"/>
    <w:rsid w:val="00B643A2"/>
    <w:rPr>
      <w:rFonts w:ascii="Times New Roman" w:eastAsia="Times New Roman" w:hAnsi="Times New Roman" w:cs="Times New Roman"/>
      <w:b/>
      <w:bCs/>
      <w:szCs w:val="24"/>
      <w:u w:val="single"/>
      <w:lang w:val="en-GB"/>
    </w:rPr>
  </w:style>
  <w:style w:type="character" w:customStyle="1" w:styleId="Heading4Char">
    <w:name w:val="Heading 4 Char"/>
    <w:basedOn w:val="DefaultParagraphFont"/>
    <w:link w:val="Heading4"/>
    <w:rsid w:val="00B643A2"/>
    <w:rPr>
      <w:rFonts w:ascii="Times New Roman" w:eastAsia="Times New Roman" w:hAnsi="Times New Roman" w:cs="Times New Roman"/>
      <w:b/>
      <w:bCs/>
      <w:sz w:val="20"/>
      <w:szCs w:val="24"/>
      <w:lang w:val="en-GB"/>
    </w:rPr>
  </w:style>
  <w:style w:type="character" w:styleId="Hyperlink">
    <w:name w:val="Hyperlink"/>
    <w:basedOn w:val="DefaultParagraphFont"/>
    <w:rsid w:val="00B643A2"/>
    <w:rPr>
      <w:color w:val="0000FF"/>
      <w:u w:val="single"/>
    </w:rPr>
  </w:style>
  <w:style w:type="paragraph" w:styleId="BodyText">
    <w:name w:val="Body Text"/>
    <w:basedOn w:val="Normal"/>
    <w:link w:val="BodyTextChar"/>
    <w:rsid w:val="00B643A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b/>
      <w:bCs/>
    </w:rPr>
  </w:style>
  <w:style w:type="character" w:customStyle="1" w:styleId="BodyTextChar">
    <w:name w:val="Body Text Char"/>
    <w:basedOn w:val="DefaultParagraphFont"/>
    <w:link w:val="BodyText"/>
    <w:rsid w:val="00B643A2"/>
    <w:rPr>
      <w:rFonts w:ascii="Times New Roman" w:eastAsia="Times New Roman" w:hAnsi="Times New Roman" w:cs="Times New Roman"/>
      <w:b/>
      <w:bCs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43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43A2"/>
    <w:rPr>
      <w:rFonts w:ascii="Tahoma" w:eastAsia="Times New Roman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761FCA"/>
    <w:pPr>
      <w:ind w:left="720"/>
      <w:contextualSpacing/>
    </w:pPr>
  </w:style>
  <w:style w:type="paragraph" w:customStyle="1" w:styleId="xmsonormal">
    <w:name w:val="x_msonormal"/>
    <w:basedOn w:val="Normal"/>
    <w:rsid w:val="0021632D"/>
    <w:pPr>
      <w:spacing w:before="100" w:beforeAutospacing="1" w:after="100" w:afterAutospacing="1"/>
    </w:pPr>
    <w:rPr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y.kearns@atu.ie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hurchservices.ie/millstre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ioceseofkerry.ie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millstreet@dioceseofkerry.ie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atu.i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llstreet%20Parish\OneDrive%20-%20diocese%20of%20Kerry\Documents\2022\Newsletter%20202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Newsletter 2022.dotx</Template>
  <TotalTime>104</TotalTime>
  <Pages>1</Pages>
  <Words>701</Words>
  <Characters>3996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Millstreet Parish</dc:creator>
  <cp:lastModifiedBy>Millstreet Parish</cp:lastModifiedBy>
  <cp:revision>21</cp:revision>
  <cp:lastPrinted>2025-07-18T14:02:00Z</cp:lastPrinted>
  <dcterms:created xsi:type="dcterms:W3CDTF">2025-07-18T11:16:00Z</dcterms:created>
  <dcterms:modified xsi:type="dcterms:W3CDTF">2025-07-18T14:14:00Z</dcterms:modified>
</cp:coreProperties>
</file>