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609523" w14:textId="77777777" w:rsidR="00EB4D97" w:rsidRDefault="00EB4D97" w:rsidP="00EB4D97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PARISH NEWSLETTER</w:t>
      </w:r>
    </w:p>
    <w:p w14:paraId="2E465341" w14:textId="77777777" w:rsidR="00EB4D97" w:rsidRDefault="00EB4D97" w:rsidP="00EB4D97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BALLYDALY-CULLEN-MILLSTREET</w:t>
      </w:r>
    </w:p>
    <w:p w14:paraId="5AF4C1E6" w14:textId="77AAAB33" w:rsidR="00EB4D97" w:rsidRDefault="00EB4D97" w:rsidP="00EB4D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caps/>
          <w:sz w:val="22"/>
        </w:rPr>
      </w:pPr>
      <w:r>
        <w:rPr>
          <w:b/>
          <w:bCs/>
          <w:caps/>
          <w:sz w:val="22"/>
        </w:rPr>
        <w:t>pentecost sunday – 8</w:t>
      </w:r>
      <w:r w:rsidRPr="00EB4D97">
        <w:rPr>
          <w:b/>
          <w:bCs/>
          <w:caps/>
          <w:sz w:val="22"/>
          <w:vertAlign w:val="superscript"/>
        </w:rPr>
        <w:t>th</w:t>
      </w:r>
      <w:r>
        <w:rPr>
          <w:b/>
          <w:bCs/>
          <w:caps/>
          <w:sz w:val="22"/>
        </w:rPr>
        <w:t xml:space="preserve"> June, 2025</w:t>
      </w:r>
    </w:p>
    <w:p w14:paraId="7ABF73DC" w14:textId="77777777" w:rsidR="00EB4D97" w:rsidRDefault="00EB4D97" w:rsidP="00EB4D97">
      <w:pPr>
        <w:pStyle w:val="Heading4"/>
        <w:pBdr>
          <w:left w:val="single" w:sz="4" w:space="0" w:color="auto"/>
        </w:pBdr>
        <w:jc w:val="center"/>
      </w:pPr>
      <w:r>
        <w:t xml:space="preserve">Canon John Fitzgerald P.P. </w:t>
      </w:r>
    </w:p>
    <w:p w14:paraId="1DCCC0ED" w14:textId="77777777" w:rsidR="00EB4D97" w:rsidRDefault="00EB4D97" w:rsidP="00EB4D97">
      <w:pPr>
        <w:pStyle w:val="Heading4"/>
        <w:pBdr>
          <w:left w:val="single" w:sz="4" w:space="0" w:color="auto"/>
        </w:pBdr>
        <w:jc w:val="center"/>
      </w:pPr>
      <w:r>
        <w:t>Tel Nos. Millstreet 029-70043/Mobile</w:t>
      </w:r>
      <w:r>
        <w:rPr>
          <w:b w:val="0"/>
          <w:bCs w:val="0"/>
        </w:rPr>
        <w:t xml:space="preserve"> </w:t>
      </w:r>
      <w:r>
        <w:t>087-7752948</w:t>
      </w:r>
    </w:p>
    <w:p w14:paraId="5311FD44" w14:textId="77777777" w:rsidR="00EB4D97" w:rsidRDefault="00EB4D97" w:rsidP="00EB4D97">
      <w:pPr>
        <w:pStyle w:val="Heading4"/>
        <w:pBdr>
          <w:left w:val="single" w:sz="4" w:space="0" w:color="auto"/>
        </w:pBdr>
        <w:jc w:val="center"/>
        <w:rPr>
          <w:rStyle w:val="Hyperlink"/>
        </w:rPr>
      </w:pPr>
      <w:r>
        <w:t xml:space="preserve">Email:  </w:t>
      </w:r>
      <w:hyperlink r:id="rId5" w:history="1">
        <w:r>
          <w:rPr>
            <w:rStyle w:val="Hyperlink"/>
          </w:rPr>
          <w:t>millstreet@dioceseofkerry.ie</w:t>
        </w:r>
      </w:hyperlink>
      <w:r>
        <w:t xml:space="preserve">    </w:t>
      </w:r>
      <w:hyperlink r:id="rId6" w:history="1">
        <w:r>
          <w:rPr>
            <w:rStyle w:val="Hyperlink"/>
          </w:rPr>
          <w:t>www.dioceseofkerry.ie</w:t>
        </w:r>
      </w:hyperlink>
    </w:p>
    <w:p w14:paraId="742E0A3E" w14:textId="77777777" w:rsidR="00EB4D97" w:rsidRDefault="00EB4D97" w:rsidP="00EB4D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All Masses are live streamed on </w:t>
      </w:r>
      <w:hyperlink r:id="rId7" w:history="1">
        <w:r>
          <w:rPr>
            <w:rStyle w:val="Hyperlink"/>
            <w:b/>
            <w:bCs/>
            <w:i/>
            <w:iCs/>
            <w:sz w:val="22"/>
            <w:szCs w:val="22"/>
          </w:rPr>
          <w:t>www.churchservices.ie/millstreet</w:t>
        </w:r>
      </w:hyperlink>
    </w:p>
    <w:p w14:paraId="254BE5FC" w14:textId="77777777" w:rsidR="00EB4D97" w:rsidRDefault="00EB4D97" w:rsidP="00EB4D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PARISH OFFICE OPENING HOURS: Monday-Tuesday-Wednesday-Friday</w:t>
      </w:r>
    </w:p>
    <w:p w14:paraId="6BC2B8F4" w14:textId="77777777" w:rsidR="00EB4D97" w:rsidRDefault="00EB4D97" w:rsidP="00EB4D97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10.00a.m. – 1.00p.m. &amp; 2.00-5.00p.m.</w:t>
      </w:r>
    </w:p>
    <w:p w14:paraId="4FD6389D" w14:textId="7DAFA104" w:rsidR="00502FF7" w:rsidRDefault="00EB4D97" w:rsidP="00EB4D97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 xml:space="preserve">RECENT DEATHS:  </w:t>
      </w:r>
      <w:r w:rsidR="00952DC4">
        <w:rPr>
          <w:bCs/>
          <w:sz w:val="20"/>
          <w:szCs w:val="20"/>
        </w:rPr>
        <w:t>Mary</w:t>
      </w:r>
      <w:r w:rsidR="00502FF7">
        <w:rPr>
          <w:bCs/>
          <w:sz w:val="20"/>
          <w:szCs w:val="20"/>
        </w:rPr>
        <w:t xml:space="preserve"> Desmond, St. Joseph’s Gardens; Paddy Leader, Glenleigh; Jack Flahive, Doneraile; Mary Callanan, Limerick; Joan Collins, Dromcummer &amp; Cullen.</w:t>
      </w:r>
    </w:p>
    <w:p w14:paraId="3A90204C" w14:textId="77777777" w:rsidR="001876E0" w:rsidRDefault="001876E0" w:rsidP="00EB4D97">
      <w:pPr>
        <w:rPr>
          <w:b/>
          <w:caps/>
          <w:sz w:val="20"/>
          <w:szCs w:val="20"/>
        </w:rPr>
      </w:pPr>
    </w:p>
    <w:p w14:paraId="7C5A62DF" w14:textId="40273103" w:rsidR="00EB4D97" w:rsidRDefault="00EB4D97" w:rsidP="00EB4D97">
      <w:pPr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THIS WEEKEND: </w:t>
      </w:r>
    </w:p>
    <w:p w14:paraId="61775A95" w14:textId="2EC04E7C" w:rsidR="00502FF7" w:rsidRDefault="00502FF7" w:rsidP="00502FF7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Saturday 7</w:t>
      </w:r>
      <w:r w:rsidRPr="002B6F84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June, 2025</w:t>
      </w:r>
      <w:r w:rsidRPr="00F94DB4">
        <w:rPr>
          <w:b/>
          <w:i/>
          <w:iCs/>
          <w:sz w:val="20"/>
          <w:szCs w:val="20"/>
        </w:rPr>
        <w:t xml:space="preserve">: </w:t>
      </w:r>
      <w:r>
        <w:rPr>
          <w:b/>
          <w:i/>
          <w:iCs/>
          <w:sz w:val="20"/>
          <w:szCs w:val="20"/>
        </w:rPr>
        <w:t xml:space="preserve">Our Lady of Fatima monthly First Saturday Devotions: </w:t>
      </w:r>
      <w:r w:rsidRPr="00D36FA0">
        <w:rPr>
          <w:bCs/>
          <w:i/>
          <w:iCs/>
          <w:sz w:val="20"/>
          <w:szCs w:val="20"/>
        </w:rPr>
        <w:t xml:space="preserve">Rosary at 5.40p.m. and </w:t>
      </w:r>
      <w:r w:rsidR="001876E0" w:rsidRPr="00D36FA0">
        <w:rPr>
          <w:bCs/>
          <w:i/>
          <w:iCs/>
          <w:sz w:val="20"/>
          <w:szCs w:val="20"/>
        </w:rPr>
        <w:t>15-minute</w:t>
      </w:r>
      <w:r w:rsidRPr="00D36FA0">
        <w:rPr>
          <w:bCs/>
          <w:i/>
          <w:iCs/>
          <w:sz w:val="20"/>
          <w:szCs w:val="20"/>
        </w:rPr>
        <w:t xml:space="preserve"> meditation in Parish Centre after Mass</w:t>
      </w:r>
      <w:r w:rsidRPr="00F94DB4">
        <w:rPr>
          <w:b/>
          <w:i/>
          <w:iCs/>
          <w:sz w:val="20"/>
          <w:szCs w:val="20"/>
        </w:rPr>
        <w:t xml:space="preserve">  </w:t>
      </w:r>
      <w:r>
        <w:rPr>
          <w:b/>
          <w:i/>
          <w:iCs/>
          <w:sz w:val="20"/>
          <w:szCs w:val="20"/>
        </w:rPr>
        <w:tab/>
      </w:r>
    </w:p>
    <w:p w14:paraId="3ADAF39A" w14:textId="77777777" w:rsidR="00502FF7" w:rsidRDefault="00502FF7" w:rsidP="00502FF7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Willie Rea, Murphy’s Terrace (</w:t>
      </w:r>
      <w:r w:rsidRPr="00915E32">
        <w:rPr>
          <w:bCs/>
          <w:i/>
          <w:iCs/>
          <w:sz w:val="20"/>
          <w:szCs w:val="20"/>
        </w:rPr>
        <w:t>First Anniversary</w:t>
      </w:r>
      <w:r>
        <w:rPr>
          <w:bCs/>
          <w:sz w:val="20"/>
          <w:szCs w:val="20"/>
        </w:rPr>
        <w:t>);</w:t>
      </w:r>
    </w:p>
    <w:p w14:paraId="7CC01CE1" w14:textId="77777777" w:rsidR="00502FF7" w:rsidRDefault="00502FF7" w:rsidP="00502FF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Bried Mannix, Clara Road (</w:t>
      </w:r>
      <w:r w:rsidRPr="00915E32">
        <w:rPr>
          <w:bCs/>
          <w:i/>
          <w:iCs/>
          <w:sz w:val="20"/>
          <w:szCs w:val="20"/>
        </w:rPr>
        <w:t>recently deceased</w:t>
      </w:r>
      <w:r>
        <w:rPr>
          <w:bCs/>
          <w:sz w:val="20"/>
          <w:szCs w:val="20"/>
        </w:rPr>
        <w:t>);</w:t>
      </w:r>
    </w:p>
    <w:p w14:paraId="7120DDF2" w14:textId="77777777" w:rsidR="00502FF7" w:rsidRDefault="00502FF7" w:rsidP="00502FF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Paddy Joe Cotter, Liscahane;</w:t>
      </w:r>
    </w:p>
    <w:p w14:paraId="14EF70A6" w14:textId="77777777" w:rsidR="00502FF7" w:rsidRDefault="00502FF7" w:rsidP="00502FF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Willie &amp; Eily Cronin, Knocknakilla, Dan &amp;</w:t>
      </w:r>
    </w:p>
    <w:p w14:paraId="40C13ACA" w14:textId="77777777" w:rsidR="00502FF7" w:rsidRDefault="00502FF7" w:rsidP="00502FF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Ellen Harrington &amp; Pat Burke.</w:t>
      </w:r>
    </w:p>
    <w:p w14:paraId="4FF930D9" w14:textId="77777777" w:rsidR="00502FF7" w:rsidRDefault="00502FF7" w:rsidP="00502FF7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>Sunday 8</w:t>
      </w:r>
      <w:r w:rsidRPr="002B6F84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June, 2025:         </w:t>
      </w:r>
    </w:p>
    <w:p w14:paraId="25D3CA07" w14:textId="280F3864" w:rsidR="00502FF7" w:rsidRDefault="00502FF7" w:rsidP="00502FF7">
      <w:pPr>
        <w:rPr>
          <w:bCs/>
          <w:sz w:val="20"/>
          <w:szCs w:val="20"/>
        </w:rPr>
      </w:pPr>
      <w:r>
        <w:rPr>
          <w:b/>
          <w:sz w:val="20"/>
          <w:szCs w:val="20"/>
        </w:rPr>
        <w:t>Ballydaly 9.30a.m.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Bridie Murphy, Ballydaly;</w:t>
      </w:r>
    </w:p>
    <w:p w14:paraId="0A5C660B" w14:textId="01787815" w:rsidR="00502FF7" w:rsidRDefault="00502FF7" w:rsidP="00502FF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Karen O’Brien, Maynooth &amp; Dublin.</w:t>
      </w:r>
    </w:p>
    <w:p w14:paraId="48FA362D" w14:textId="6A8D2699" w:rsidR="00502FF7" w:rsidRDefault="00502FF7" w:rsidP="00502FF7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>Nora Dineen, Carrigacooleen (</w:t>
      </w:r>
      <w:r w:rsidRPr="00915E32">
        <w:rPr>
          <w:bCs/>
          <w:i/>
          <w:iCs/>
          <w:sz w:val="20"/>
          <w:szCs w:val="20"/>
        </w:rPr>
        <w:t>First Anniversary</w:t>
      </w:r>
      <w:r>
        <w:rPr>
          <w:bCs/>
          <w:sz w:val="20"/>
          <w:szCs w:val="20"/>
        </w:rPr>
        <w:t>);</w:t>
      </w:r>
    </w:p>
    <w:p w14:paraId="04A6FD65" w14:textId="19B360A5" w:rsidR="00502FF7" w:rsidRDefault="00502FF7" w:rsidP="00502FF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Con Dennehy, Aunagloor;</w:t>
      </w:r>
    </w:p>
    <w:p w14:paraId="43E9F8E7" w14:textId="7F85FB27" w:rsidR="00502FF7" w:rsidRDefault="00502FF7" w:rsidP="00502FF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Bridget &amp; the deceased members of the Murphy</w:t>
      </w:r>
    </w:p>
    <w:p w14:paraId="0CA157F8" w14:textId="34610D05" w:rsidR="00502FF7" w:rsidRDefault="00502FF7" w:rsidP="00502FF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Family, 12 Tanyard.</w:t>
      </w:r>
    </w:p>
    <w:p w14:paraId="2C6B4D9C" w14:textId="6802A5A5" w:rsidR="00EB4D97" w:rsidRPr="00815DBE" w:rsidRDefault="00502FF7" w:rsidP="00EB4D97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 </w:t>
      </w:r>
    </w:p>
    <w:p w14:paraId="2B8D15C4" w14:textId="67DC85A5" w:rsidR="00EB4D97" w:rsidRPr="00F621F1" w:rsidRDefault="00EB4D97" w:rsidP="00EB4D97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>Anniversaries</w:t>
      </w:r>
      <w:r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502FF7">
        <w:rPr>
          <w:sz w:val="20"/>
          <w:szCs w:val="20"/>
        </w:rPr>
        <w:t>James Burke, Murphy’s Terrace; Ellen O’Donnell, Liscahane; Con Linehan, Dooneen; Julia Mary Murphy, Rathduane House; Arthur Moynihan, Flintfield; Kate Doody, Ploverfield; Daniel Duggan, Carriganima; Jerome Dineen, Laharn; Vincent &amp; Margaret Browne, Shanakiel.</w:t>
      </w:r>
    </w:p>
    <w:p w14:paraId="5E88CD9A" w14:textId="77777777" w:rsidR="00EB4D97" w:rsidRPr="003A58F9" w:rsidRDefault="00EB4D97" w:rsidP="00EB4D97">
      <w:pPr>
        <w:rPr>
          <w:b/>
          <w:i/>
          <w:iCs/>
          <w:sz w:val="20"/>
          <w:szCs w:val="20"/>
        </w:rPr>
      </w:pPr>
    </w:p>
    <w:p w14:paraId="41447F23" w14:textId="77777777" w:rsidR="00EB4D97" w:rsidRDefault="00EB4D97" w:rsidP="00EB4D97">
      <w:pPr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NEXT WEEKEND: </w:t>
      </w:r>
    </w:p>
    <w:p w14:paraId="7BCE34A8" w14:textId="627C3095" w:rsidR="00EB4D97" w:rsidRDefault="00EB4D97" w:rsidP="00EB4D97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Saturday </w:t>
      </w:r>
      <w:r w:rsidR="00502FF7">
        <w:rPr>
          <w:b/>
          <w:sz w:val="20"/>
          <w:szCs w:val="20"/>
          <w:u w:val="single"/>
        </w:rPr>
        <w:t>14</w:t>
      </w:r>
      <w:r w:rsidRPr="002B6F84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June, 2025</w:t>
      </w:r>
      <w:r w:rsidRPr="00F94DB4">
        <w:rPr>
          <w:b/>
          <w:i/>
          <w:iCs/>
          <w:sz w:val="20"/>
          <w:szCs w:val="20"/>
        </w:rPr>
        <w:t xml:space="preserve">: </w:t>
      </w:r>
    </w:p>
    <w:p w14:paraId="7961F48D" w14:textId="2A0580EB" w:rsidR="00EB4D97" w:rsidRDefault="00EB4D97" w:rsidP="00502FF7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502FF7">
        <w:rPr>
          <w:bCs/>
          <w:sz w:val="20"/>
          <w:szCs w:val="20"/>
        </w:rPr>
        <w:t>Jerry Reardon, Drishane Road;</w:t>
      </w:r>
    </w:p>
    <w:p w14:paraId="28114243" w14:textId="149D593C" w:rsidR="00502FF7" w:rsidRDefault="00502FF7" w:rsidP="00502FF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John C. Sheehan, Tullig.</w:t>
      </w:r>
    </w:p>
    <w:p w14:paraId="3DEFB983" w14:textId="002CA0FE" w:rsidR="00EB4D97" w:rsidRDefault="00EB4D97" w:rsidP="00EB4D97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Sunday </w:t>
      </w:r>
      <w:r w:rsidR="00502FF7">
        <w:rPr>
          <w:b/>
          <w:sz w:val="20"/>
          <w:szCs w:val="20"/>
          <w:u w:val="single"/>
        </w:rPr>
        <w:t>15</w:t>
      </w:r>
      <w:r w:rsidRPr="002B6F84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June, 2025:         </w:t>
      </w:r>
    </w:p>
    <w:p w14:paraId="30ACACD5" w14:textId="02763ECB" w:rsidR="00EB4D97" w:rsidRDefault="00502FF7" w:rsidP="00EB4D97">
      <w:pPr>
        <w:rPr>
          <w:bCs/>
          <w:sz w:val="20"/>
          <w:szCs w:val="20"/>
        </w:rPr>
      </w:pPr>
      <w:r>
        <w:rPr>
          <w:b/>
          <w:sz w:val="20"/>
          <w:szCs w:val="20"/>
        </w:rPr>
        <w:t>Cullen</w:t>
      </w:r>
      <w:r w:rsidR="00EB4D97">
        <w:rPr>
          <w:b/>
          <w:sz w:val="20"/>
          <w:szCs w:val="20"/>
        </w:rPr>
        <w:t xml:space="preserve"> 9.30a.m.</w:t>
      </w:r>
      <w:r w:rsidR="00EB4D97">
        <w:rPr>
          <w:b/>
          <w:sz w:val="20"/>
          <w:szCs w:val="20"/>
        </w:rPr>
        <w:tab/>
      </w:r>
      <w:r w:rsidR="00EB4D97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Eddie &amp; Peg Forde, Mologhroe &amp; their</w:t>
      </w:r>
    </w:p>
    <w:p w14:paraId="5B13631B" w14:textId="717B827D" w:rsidR="00502FF7" w:rsidRDefault="00502FF7" w:rsidP="00EB4D9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5C450A">
        <w:rPr>
          <w:bCs/>
          <w:sz w:val="20"/>
          <w:szCs w:val="20"/>
        </w:rPr>
        <w:t>d</w:t>
      </w:r>
      <w:r>
        <w:rPr>
          <w:bCs/>
          <w:sz w:val="20"/>
          <w:szCs w:val="20"/>
        </w:rPr>
        <w:t>aughter Sheila Brennan, England &amp;</w:t>
      </w:r>
    </w:p>
    <w:p w14:paraId="144F1BE5" w14:textId="278740A0" w:rsidR="00502FF7" w:rsidRDefault="00502FF7" w:rsidP="00EB4D9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Paddy &amp; Helen Morris, Cork;</w:t>
      </w:r>
    </w:p>
    <w:p w14:paraId="106752A6" w14:textId="0C45A6A6" w:rsidR="00502FF7" w:rsidRDefault="00502FF7" w:rsidP="00EB4D9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Danielle Cara O’Sullivan, Cullen.</w:t>
      </w:r>
    </w:p>
    <w:p w14:paraId="6B6F43D7" w14:textId="243075C1" w:rsidR="00EB4D97" w:rsidRDefault="00EB4D97" w:rsidP="00EB4D97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502FF7">
        <w:rPr>
          <w:bCs/>
          <w:sz w:val="20"/>
          <w:szCs w:val="20"/>
        </w:rPr>
        <w:t>Tadg &amp; Kathleen Crowley, Drishanebeg;</w:t>
      </w:r>
    </w:p>
    <w:p w14:paraId="25C70A4F" w14:textId="7E2EAB69" w:rsidR="00502FF7" w:rsidRDefault="00502FF7" w:rsidP="00EB4D97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Tom Radley, Minor Row.</w:t>
      </w:r>
    </w:p>
    <w:p w14:paraId="268A6E7E" w14:textId="77777777" w:rsidR="00EB4D97" w:rsidRDefault="00EB4D97" w:rsidP="00EB4D97">
      <w:pPr>
        <w:rPr>
          <w:b/>
          <w:bCs/>
          <w:sz w:val="20"/>
          <w:szCs w:val="20"/>
        </w:rPr>
      </w:pPr>
    </w:p>
    <w:p w14:paraId="27BD9418" w14:textId="77777777" w:rsidR="00EB4D97" w:rsidRDefault="00EB4D97" w:rsidP="00EB4D97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EXPOSITION OF THE BLESSED SACRAMENT </w:t>
      </w:r>
      <w:r w:rsidRPr="00D36FA0">
        <w:rPr>
          <w:sz w:val="20"/>
          <w:szCs w:val="20"/>
        </w:rPr>
        <w:t>every</w:t>
      </w:r>
      <w:r>
        <w:rPr>
          <w:b/>
          <w:bCs/>
          <w:sz w:val="20"/>
          <w:szCs w:val="20"/>
        </w:rPr>
        <w:t xml:space="preserve"> </w:t>
      </w:r>
      <w:r w:rsidRPr="003544EF">
        <w:rPr>
          <w:sz w:val="20"/>
          <w:szCs w:val="20"/>
        </w:rPr>
        <w:t>Tuesday</w:t>
      </w:r>
      <w:r>
        <w:rPr>
          <w:sz w:val="20"/>
          <w:szCs w:val="20"/>
        </w:rPr>
        <w:t xml:space="preserve"> in Millstreet Church</w:t>
      </w:r>
      <w:r w:rsidRPr="003544EF">
        <w:rPr>
          <w:sz w:val="20"/>
          <w:szCs w:val="20"/>
        </w:rPr>
        <w:t xml:space="preserve"> between 10.30a.m. &amp; 7.30p.m.</w:t>
      </w:r>
    </w:p>
    <w:p w14:paraId="72A9F138" w14:textId="4633E624" w:rsidR="00EB4D97" w:rsidRPr="002B6F84" w:rsidRDefault="00EB4D97" w:rsidP="00EB4D97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LEGION OF MARY </w:t>
      </w:r>
      <w:r w:rsidRPr="00547B52">
        <w:rPr>
          <w:sz w:val="20"/>
          <w:szCs w:val="20"/>
        </w:rPr>
        <w:t>every Tuesday night in Parish Centre at 7.30p.m.</w:t>
      </w:r>
      <w:r>
        <w:rPr>
          <w:sz w:val="20"/>
          <w:szCs w:val="20"/>
        </w:rPr>
        <w:t xml:space="preserve"> 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260"/>
        <w:gridCol w:w="1827"/>
        <w:gridCol w:w="1953"/>
      </w:tblGrid>
      <w:tr w:rsidR="00EB4D97" w14:paraId="6B3D03A3" w14:textId="77777777" w:rsidTr="00EE3383">
        <w:trPr>
          <w:cantSplit/>
        </w:trPr>
        <w:tc>
          <w:tcPr>
            <w:tcW w:w="6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7EBC6" w14:textId="0162679F" w:rsidR="00EB4D97" w:rsidRDefault="00EB4D97" w:rsidP="00EE3383">
            <w:pPr>
              <w:pStyle w:val="Heading2"/>
              <w:spacing w:line="276" w:lineRule="auto"/>
              <w:jc w:val="center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Rotas for </w:t>
            </w:r>
            <w:r w:rsidR="00502FF7">
              <w:rPr>
                <w:sz w:val="20"/>
                <w:lang w:val="en-IE"/>
              </w:rPr>
              <w:t>14</w:t>
            </w:r>
            <w:r w:rsidRPr="002B6F84">
              <w:rPr>
                <w:sz w:val="20"/>
                <w:vertAlign w:val="superscript"/>
                <w:lang w:val="en-IE"/>
              </w:rPr>
              <w:t>th</w:t>
            </w:r>
            <w:r>
              <w:rPr>
                <w:sz w:val="20"/>
                <w:lang w:val="en-IE"/>
              </w:rPr>
              <w:t xml:space="preserve"> &amp; </w:t>
            </w:r>
            <w:r w:rsidR="00502FF7">
              <w:rPr>
                <w:sz w:val="20"/>
                <w:lang w:val="en-IE"/>
              </w:rPr>
              <w:t>15</w:t>
            </w:r>
            <w:r w:rsidRPr="002B6F84">
              <w:rPr>
                <w:sz w:val="20"/>
                <w:vertAlign w:val="superscript"/>
                <w:lang w:val="en-IE"/>
              </w:rPr>
              <w:t>th</w:t>
            </w:r>
            <w:r>
              <w:rPr>
                <w:sz w:val="20"/>
                <w:lang w:val="en-IE"/>
              </w:rPr>
              <w:t xml:space="preserve"> June, 2025</w:t>
            </w:r>
          </w:p>
        </w:tc>
      </w:tr>
      <w:tr w:rsidR="00EB4D97" w14:paraId="35F79D2E" w14:textId="77777777" w:rsidTr="00EE3383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17609" w14:textId="77777777" w:rsidR="00EB4D97" w:rsidRDefault="00EB4D97" w:rsidP="00EE3383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CHURCH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9E772" w14:textId="77777777" w:rsidR="00EB4D97" w:rsidRDefault="00EB4D97" w:rsidP="00EE3383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TIME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0F8C1" w14:textId="77777777" w:rsidR="00EB4D97" w:rsidRDefault="00EB4D97" w:rsidP="00EE3383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READER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3ACCD" w14:textId="77777777" w:rsidR="00EB4D97" w:rsidRDefault="00EB4D97" w:rsidP="00EE3383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EUCHARISTIC</w:t>
            </w:r>
          </w:p>
          <w:p w14:paraId="6E290026" w14:textId="77777777" w:rsidR="00EB4D97" w:rsidRDefault="00EB4D97" w:rsidP="00EE3383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MINISTERS</w:t>
            </w:r>
          </w:p>
        </w:tc>
      </w:tr>
      <w:tr w:rsidR="00EB4D97" w:rsidRPr="00012786" w14:paraId="2155683D" w14:textId="77777777" w:rsidTr="00EE3383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5AC6C" w14:textId="77777777" w:rsidR="00EB4D97" w:rsidRDefault="00EB4D97" w:rsidP="00EE3383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Millstreet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4ACB6" w14:textId="77777777" w:rsidR="00EB4D97" w:rsidRDefault="00EB4D97" w:rsidP="00EE3383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6.15p.m.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2972A" w14:textId="5C317F47" w:rsidR="00EB4D97" w:rsidRDefault="00371CE5" w:rsidP="00EE3383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Mary Ita Cronin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DDFF5" w14:textId="536B5414" w:rsidR="00EB4D97" w:rsidRPr="00012786" w:rsidRDefault="00EB4D97" w:rsidP="00EE3383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502FF7">
              <w:rPr>
                <w:sz w:val="20"/>
                <w:lang w:val="en-IE"/>
              </w:rPr>
              <w:t>A</w:t>
            </w:r>
          </w:p>
        </w:tc>
      </w:tr>
      <w:tr w:rsidR="00EB4D97" w:rsidRPr="00012786" w14:paraId="4E7C6F6D" w14:textId="77777777" w:rsidTr="00EE3383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CA268" w14:textId="77777777" w:rsidR="00EB4D97" w:rsidRDefault="00EB4D97" w:rsidP="00EE3383">
            <w:pPr>
              <w:spacing w:line="276" w:lineRule="auto"/>
              <w:rPr>
                <w:b/>
                <w:sz w:val="20"/>
                <w:lang w:val="en-IE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F5D1B" w14:textId="77777777" w:rsidR="00EB4D97" w:rsidRDefault="00EB4D97" w:rsidP="00EE3383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11.30 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388CF" w14:textId="2C67AF74" w:rsidR="00EB4D97" w:rsidRDefault="00371CE5" w:rsidP="00EE3383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Jerry Doody</w:t>
            </w:r>
            <w:r w:rsidR="00502FF7">
              <w:rPr>
                <w:sz w:val="20"/>
                <w:lang w:val="en-IE"/>
              </w:rPr>
              <w:t xml:space="preserve"> 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44949" w14:textId="3517A68A" w:rsidR="00EB4D97" w:rsidRPr="00012786" w:rsidRDefault="00EB4D97" w:rsidP="00EE3383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502FF7">
              <w:rPr>
                <w:sz w:val="20"/>
                <w:lang w:val="en-IE"/>
              </w:rPr>
              <w:t>B</w:t>
            </w:r>
          </w:p>
        </w:tc>
      </w:tr>
      <w:tr w:rsidR="00EB4D97" w:rsidRPr="00012786" w14:paraId="2838D923" w14:textId="77777777" w:rsidTr="00EE3383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B96BF" w14:textId="2B1672E0" w:rsidR="00EB4D97" w:rsidRDefault="00502FF7" w:rsidP="00EE3383">
            <w:pPr>
              <w:spacing w:line="276" w:lineRule="auto"/>
              <w:rPr>
                <w:b/>
                <w:sz w:val="20"/>
                <w:lang w:val="en-IE"/>
              </w:rPr>
            </w:pPr>
            <w:r>
              <w:rPr>
                <w:b/>
                <w:sz w:val="20"/>
                <w:lang w:val="en-IE"/>
              </w:rPr>
              <w:t>Cullen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2D151" w14:textId="77777777" w:rsidR="00EB4D97" w:rsidRDefault="00EB4D97" w:rsidP="00EE3383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9.30a.m.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4BF2F" w14:textId="203D4E9A" w:rsidR="00EB4D97" w:rsidRDefault="003B18EF" w:rsidP="00EE3383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Marie Morley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72EBE" w14:textId="7F51D35D" w:rsidR="00EB4D97" w:rsidRPr="00012786" w:rsidRDefault="003B18EF" w:rsidP="00EE3383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Derry Morley</w:t>
            </w:r>
          </w:p>
        </w:tc>
      </w:tr>
    </w:tbl>
    <w:p w14:paraId="27EECA57" w14:textId="77777777" w:rsidR="00EB4D97" w:rsidRDefault="00EB4D97" w:rsidP="00EB4D97">
      <w:pPr>
        <w:ind w:firstLine="720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Millstreet Church: </w:t>
      </w:r>
      <w:r>
        <w:rPr>
          <w:i/>
          <w:sz w:val="20"/>
          <w:szCs w:val="20"/>
        </w:rPr>
        <w:t>Mass times this week unless there is a funeral</w:t>
      </w:r>
      <w:r>
        <w:rPr>
          <w:sz w:val="20"/>
          <w:szCs w:val="20"/>
        </w:rPr>
        <w:t>.</w:t>
      </w:r>
    </w:p>
    <w:p w14:paraId="0ED52F0B" w14:textId="31EEFEFA" w:rsidR="00EB4D97" w:rsidRDefault="00502FF7" w:rsidP="00EB4D97">
      <w:pPr>
        <w:ind w:left="720"/>
        <w:rPr>
          <w:sz w:val="20"/>
          <w:szCs w:val="20"/>
        </w:rPr>
      </w:pPr>
      <w:r>
        <w:rPr>
          <w:sz w:val="20"/>
          <w:szCs w:val="20"/>
        </w:rPr>
        <w:t>Monday 2</w:t>
      </w:r>
      <w:r w:rsidRPr="00502FF7">
        <w:rPr>
          <w:sz w:val="20"/>
          <w:szCs w:val="20"/>
          <w:vertAlign w:val="superscript"/>
        </w:rPr>
        <w:t>nd</w:t>
      </w:r>
      <w:r>
        <w:rPr>
          <w:sz w:val="20"/>
          <w:szCs w:val="20"/>
        </w:rPr>
        <w:t>: Mass in St. Mary’s Cemetery at 7.30p.m.</w:t>
      </w:r>
    </w:p>
    <w:p w14:paraId="237A7EC2" w14:textId="1A3B3152" w:rsidR="00EB4D97" w:rsidRPr="00E63A3E" w:rsidRDefault="00502FF7" w:rsidP="00EB4D97">
      <w:pPr>
        <w:ind w:left="720"/>
        <w:rPr>
          <w:sz w:val="20"/>
          <w:szCs w:val="20"/>
        </w:rPr>
      </w:pPr>
      <w:r>
        <w:rPr>
          <w:sz w:val="20"/>
          <w:szCs w:val="20"/>
        </w:rPr>
        <w:t>Tuesday 3</w:t>
      </w:r>
      <w:r w:rsidRPr="00502FF7">
        <w:rPr>
          <w:sz w:val="20"/>
          <w:szCs w:val="20"/>
          <w:vertAlign w:val="superscript"/>
        </w:rPr>
        <w:t>rd</w:t>
      </w:r>
      <w:r>
        <w:rPr>
          <w:sz w:val="20"/>
          <w:szCs w:val="20"/>
        </w:rPr>
        <w:t>: Mass in Drishane Cemetery at 7.30p.m.</w:t>
      </w:r>
    </w:p>
    <w:p w14:paraId="64C75370" w14:textId="6CC7AFCB" w:rsidR="00EB4D97" w:rsidRDefault="00EB4D97" w:rsidP="00502FF7">
      <w:pPr>
        <w:ind w:left="720"/>
        <w:rPr>
          <w:sz w:val="20"/>
          <w:szCs w:val="20"/>
        </w:rPr>
      </w:pPr>
      <w:r w:rsidRPr="00403A26">
        <w:rPr>
          <w:sz w:val="20"/>
          <w:szCs w:val="20"/>
        </w:rPr>
        <w:t xml:space="preserve">Mass on </w:t>
      </w:r>
      <w:r>
        <w:rPr>
          <w:sz w:val="20"/>
          <w:szCs w:val="20"/>
        </w:rPr>
        <w:t>Wednesday</w:t>
      </w:r>
      <w:r w:rsidRPr="00403A26">
        <w:rPr>
          <w:sz w:val="20"/>
          <w:szCs w:val="20"/>
        </w:rPr>
        <w:t xml:space="preserve"> (</w:t>
      </w:r>
      <w:r w:rsidR="00502FF7">
        <w:rPr>
          <w:sz w:val="20"/>
          <w:szCs w:val="20"/>
        </w:rPr>
        <w:t>11</w:t>
      </w:r>
      <w:r w:rsidRPr="005B48DD">
        <w:rPr>
          <w:sz w:val="20"/>
          <w:szCs w:val="20"/>
          <w:vertAlign w:val="superscript"/>
        </w:rPr>
        <w:t>th</w:t>
      </w:r>
      <w:r w:rsidRPr="00403A26">
        <w:rPr>
          <w:sz w:val="20"/>
          <w:szCs w:val="20"/>
        </w:rPr>
        <w:t xml:space="preserve">) </w:t>
      </w:r>
      <w:r>
        <w:rPr>
          <w:sz w:val="20"/>
          <w:szCs w:val="20"/>
        </w:rPr>
        <w:t xml:space="preserve">for </w:t>
      </w:r>
      <w:r w:rsidR="005B6FC5">
        <w:rPr>
          <w:sz w:val="20"/>
          <w:szCs w:val="20"/>
        </w:rPr>
        <w:t>Private Intention</w:t>
      </w:r>
      <w:r>
        <w:rPr>
          <w:sz w:val="20"/>
          <w:szCs w:val="20"/>
        </w:rPr>
        <w:t xml:space="preserve"> at 10.00a.m.</w:t>
      </w:r>
    </w:p>
    <w:p w14:paraId="51C622BF" w14:textId="6F0DA138" w:rsidR="005B6FC5" w:rsidRPr="00502FF7" w:rsidRDefault="00A07D8C" w:rsidP="00502FF7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Friday (13</w:t>
      </w:r>
      <w:r w:rsidRPr="00A07D8C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) for Private Intention at 10.00a.m.</w:t>
      </w:r>
    </w:p>
    <w:p w14:paraId="1EB3DB32" w14:textId="31FE203C" w:rsidR="00F8639B" w:rsidRDefault="00F8639B" w:rsidP="00EB4D97">
      <w:pPr>
        <w:ind w:left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MILLSTREET ALTAR SOCIETY </w:t>
      </w:r>
      <w:r w:rsidRPr="00C12339">
        <w:rPr>
          <w:bCs/>
          <w:sz w:val="20"/>
          <w:szCs w:val="20"/>
        </w:rPr>
        <w:t>for</w:t>
      </w:r>
      <w:r>
        <w:rPr>
          <w:b/>
          <w:sz w:val="20"/>
          <w:szCs w:val="20"/>
        </w:rPr>
        <w:t xml:space="preserve"> </w:t>
      </w:r>
      <w:r w:rsidR="00371CE5" w:rsidRPr="00371CE5">
        <w:rPr>
          <w:bCs/>
          <w:sz w:val="20"/>
          <w:szCs w:val="20"/>
        </w:rPr>
        <w:t>15</w:t>
      </w:r>
      <w:r w:rsidR="00371CE5" w:rsidRPr="00371CE5">
        <w:rPr>
          <w:bCs/>
          <w:sz w:val="20"/>
          <w:szCs w:val="20"/>
          <w:vertAlign w:val="superscript"/>
        </w:rPr>
        <w:t>th</w:t>
      </w:r>
      <w:r w:rsidR="00371CE5" w:rsidRPr="00371CE5">
        <w:rPr>
          <w:bCs/>
          <w:sz w:val="20"/>
          <w:szCs w:val="20"/>
        </w:rPr>
        <w:t xml:space="preserve"> &amp; 22</w:t>
      </w:r>
      <w:r w:rsidR="00371CE5" w:rsidRPr="00371CE5">
        <w:rPr>
          <w:bCs/>
          <w:sz w:val="20"/>
          <w:szCs w:val="20"/>
          <w:vertAlign w:val="superscript"/>
        </w:rPr>
        <w:t>nd</w:t>
      </w:r>
      <w:r w:rsidR="00371CE5" w:rsidRPr="00371CE5">
        <w:rPr>
          <w:bCs/>
          <w:sz w:val="20"/>
          <w:szCs w:val="20"/>
        </w:rPr>
        <w:t xml:space="preserve"> June:</w:t>
      </w:r>
      <w:r w:rsidR="00371CE5">
        <w:rPr>
          <w:b/>
          <w:sz w:val="20"/>
          <w:szCs w:val="20"/>
        </w:rPr>
        <w:t xml:space="preserve">  Group E</w:t>
      </w:r>
    </w:p>
    <w:p w14:paraId="7FFC01D8" w14:textId="693C3681" w:rsidR="00A07D8C" w:rsidRPr="00A07D8C" w:rsidRDefault="00A07D8C" w:rsidP="00EB4D97">
      <w:pPr>
        <w:ind w:left="720"/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PARISH FINANCE COUNCIL </w:t>
      </w:r>
      <w:r w:rsidRPr="00A07D8C">
        <w:rPr>
          <w:bCs/>
          <w:sz w:val="20"/>
          <w:szCs w:val="20"/>
        </w:rPr>
        <w:t>meeting on Monday night (9</w:t>
      </w:r>
      <w:r w:rsidRPr="00A07D8C">
        <w:rPr>
          <w:bCs/>
          <w:sz w:val="20"/>
          <w:szCs w:val="20"/>
          <w:vertAlign w:val="superscript"/>
        </w:rPr>
        <w:t>th</w:t>
      </w:r>
      <w:r w:rsidRPr="00A07D8C">
        <w:rPr>
          <w:bCs/>
          <w:sz w:val="20"/>
          <w:szCs w:val="20"/>
        </w:rPr>
        <w:t>) at 8.30p.m.</w:t>
      </w:r>
    </w:p>
    <w:p w14:paraId="12110233" w14:textId="1F55192F" w:rsidR="00EB4D97" w:rsidRPr="00547B52" w:rsidRDefault="00EB4D97" w:rsidP="00EB4D97">
      <w:pPr>
        <w:ind w:left="720"/>
        <w:rPr>
          <w:bCs/>
          <w:sz w:val="20"/>
          <w:szCs w:val="20"/>
        </w:rPr>
      </w:pPr>
      <w:r w:rsidRPr="003D4F2D">
        <w:rPr>
          <w:b/>
          <w:sz w:val="20"/>
          <w:szCs w:val="20"/>
        </w:rPr>
        <w:t>PRIEST ON DUTY</w:t>
      </w:r>
      <w:r>
        <w:rPr>
          <w:bCs/>
          <w:sz w:val="20"/>
          <w:szCs w:val="20"/>
        </w:rPr>
        <w:t>:</w:t>
      </w:r>
      <w:r w:rsidR="00502FF7">
        <w:rPr>
          <w:bCs/>
          <w:sz w:val="20"/>
          <w:szCs w:val="20"/>
        </w:rPr>
        <w:t xml:space="preserve"> </w:t>
      </w:r>
      <w:r w:rsidRPr="002B6F84">
        <w:rPr>
          <w:b/>
          <w:sz w:val="20"/>
          <w:szCs w:val="20"/>
        </w:rPr>
        <w:t>Sunday 8</w:t>
      </w:r>
      <w:r w:rsidRPr="002B6F84">
        <w:rPr>
          <w:b/>
          <w:sz w:val="20"/>
          <w:szCs w:val="20"/>
          <w:vertAlign w:val="superscript"/>
        </w:rPr>
        <w:t>th</w:t>
      </w:r>
      <w:r w:rsidRPr="002B6F84">
        <w:rPr>
          <w:b/>
          <w:sz w:val="20"/>
          <w:szCs w:val="20"/>
        </w:rPr>
        <w:t xml:space="preserve"> June</w:t>
      </w:r>
      <w:r>
        <w:rPr>
          <w:bCs/>
          <w:sz w:val="20"/>
          <w:szCs w:val="20"/>
        </w:rPr>
        <w:t xml:space="preserve">: Fr. Jim Kennelly (029) 76151/ (087) 2401331. </w:t>
      </w:r>
    </w:p>
    <w:p w14:paraId="318E15C0" w14:textId="06D39C0B" w:rsidR="00EB4D97" w:rsidRPr="002B6F84" w:rsidRDefault="00EB4D97" w:rsidP="00EB4D97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CULLEN CHURCH:  </w:t>
      </w:r>
      <w:r w:rsidRPr="002B6F84">
        <w:rPr>
          <w:sz w:val="20"/>
          <w:szCs w:val="20"/>
        </w:rPr>
        <w:t xml:space="preserve">No Mass on Thursday </w:t>
      </w:r>
      <w:r w:rsidR="00502FF7">
        <w:rPr>
          <w:sz w:val="20"/>
          <w:szCs w:val="20"/>
        </w:rPr>
        <w:t>12</w:t>
      </w:r>
      <w:r w:rsidRPr="002B6F84">
        <w:rPr>
          <w:sz w:val="20"/>
          <w:szCs w:val="20"/>
          <w:vertAlign w:val="superscript"/>
        </w:rPr>
        <w:t>th</w:t>
      </w:r>
      <w:r w:rsidRPr="002B6F84">
        <w:rPr>
          <w:sz w:val="20"/>
          <w:szCs w:val="20"/>
        </w:rPr>
        <w:t xml:space="preserve"> June in Cullen.</w:t>
      </w:r>
    </w:p>
    <w:p w14:paraId="53DB4E3B" w14:textId="2FB2F333" w:rsidR="00F8639B" w:rsidRPr="00A07D8C" w:rsidRDefault="00502FF7" w:rsidP="00A07D8C">
      <w:pPr>
        <w:ind w:left="720"/>
        <w:rPr>
          <w:b/>
          <w:i/>
          <w:iCs/>
          <w:caps/>
          <w:sz w:val="20"/>
          <w:szCs w:val="20"/>
        </w:rPr>
      </w:pPr>
      <w:r>
        <w:rPr>
          <w:b/>
          <w:caps/>
          <w:sz w:val="20"/>
          <w:szCs w:val="20"/>
        </w:rPr>
        <w:t>CULLEN</w:t>
      </w:r>
      <w:r w:rsidR="00EB4D97">
        <w:rPr>
          <w:b/>
          <w:caps/>
          <w:sz w:val="20"/>
          <w:szCs w:val="20"/>
        </w:rPr>
        <w:t xml:space="preserve"> CHURCH COLLECTOR:</w:t>
      </w:r>
      <w:r w:rsidR="00EB4D97">
        <w:rPr>
          <w:b/>
          <w:i/>
          <w:iCs/>
          <w:caps/>
          <w:sz w:val="20"/>
          <w:szCs w:val="20"/>
        </w:rPr>
        <w:t xml:space="preserve"> </w:t>
      </w:r>
      <w:r w:rsidR="00EB4D97">
        <w:rPr>
          <w:bCs/>
          <w:sz w:val="20"/>
          <w:szCs w:val="20"/>
        </w:rPr>
        <w:t xml:space="preserve">Sunday </w:t>
      </w:r>
      <w:r>
        <w:rPr>
          <w:bCs/>
          <w:sz w:val="20"/>
          <w:szCs w:val="20"/>
        </w:rPr>
        <w:t>15</w:t>
      </w:r>
      <w:r w:rsidR="00EB4D97" w:rsidRPr="002B6F84">
        <w:rPr>
          <w:bCs/>
          <w:sz w:val="20"/>
          <w:szCs w:val="20"/>
          <w:vertAlign w:val="superscript"/>
        </w:rPr>
        <w:t>th</w:t>
      </w:r>
      <w:r w:rsidR="00EB4D97">
        <w:rPr>
          <w:b/>
          <w:i/>
          <w:iCs/>
          <w:caps/>
          <w:sz w:val="20"/>
          <w:szCs w:val="20"/>
        </w:rPr>
        <w:t>:</w:t>
      </w:r>
      <w:r w:rsidR="007F119C">
        <w:rPr>
          <w:b/>
          <w:i/>
          <w:iCs/>
          <w:caps/>
          <w:sz w:val="20"/>
          <w:szCs w:val="20"/>
        </w:rPr>
        <w:t xml:space="preserve"> C</w:t>
      </w:r>
      <w:r w:rsidR="007F119C">
        <w:rPr>
          <w:b/>
          <w:i/>
          <w:iCs/>
          <w:sz w:val="20"/>
          <w:szCs w:val="20"/>
        </w:rPr>
        <w:t xml:space="preserve">onor </w:t>
      </w:r>
      <w:r w:rsidR="007F119C">
        <w:rPr>
          <w:b/>
          <w:i/>
          <w:iCs/>
          <w:caps/>
          <w:sz w:val="20"/>
          <w:szCs w:val="20"/>
        </w:rPr>
        <w:t>M</w:t>
      </w:r>
      <w:r w:rsidR="007F119C">
        <w:rPr>
          <w:b/>
          <w:i/>
          <w:iCs/>
          <w:sz w:val="20"/>
          <w:szCs w:val="20"/>
        </w:rPr>
        <w:t>orley</w:t>
      </w:r>
    </w:p>
    <w:p w14:paraId="53BF07C2" w14:textId="571C70DD" w:rsidR="00EB4D97" w:rsidRPr="009261C0" w:rsidRDefault="00F8639B" w:rsidP="00EB4D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jc w:val="center"/>
        <w:rPr>
          <w:b/>
          <w:bCs/>
          <w:i/>
          <w:iCs/>
          <w:sz w:val="20"/>
          <w:szCs w:val="20"/>
          <w:lang w:val="en-US"/>
        </w:rPr>
      </w:pPr>
      <w:r>
        <w:rPr>
          <w:b/>
          <w:bCs/>
          <w:i/>
          <w:iCs/>
          <w:sz w:val="20"/>
          <w:szCs w:val="20"/>
          <w:lang w:val="en-US"/>
        </w:rPr>
        <w:t xml:space="preserve">INVITATION </w:t>
      </w:r>
    </w:p>
    <w:p w14:paraId="67406DE4" w14:textId="385B63F5" w:rsidR="001876E0" w:rsidRPr="001876E0" w:rsidRDefault="00F8639B" w:rsidP="001876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We welcome you to join us, this Jubilee Year of Hope, as the Irish Bishops consecrate Ireland to the Most Sacred Heart of Jesus</w:t>
      </w:r>
      <w:r w:rsidR="001876E0">
        <w:rPr>
          <w:sz w:val="20"/>
          <w:szCs w:val="20"/>
          <w:lang w:val="en-US"/>
        </w:rPr>
        <w:t xml:space="preserve">. </w:t>
      </w:r>
      <w:r>
        <w:rPr>
          <w:sz w:val="20"/>
          <w:szCs w:val="20"/>
          <w:lang w:val="en-US"/>
        </w:rPr>
        <w:t xml:space="preserve">Bus for Knock Shrine Basilica </w:t>
      </w:r>
      <w:r w:rsidR="001876E0">
        <w:rPr>
          <w:sz w:val="20"/>
          <w:szCs w:val="20"/>
          <w:lang w:val="en-US"/>
        </w:rPr>
        <w:t xml:space="preserve">will </w:t>
      </w:r>
      <w:r>
        <w:rPr>
          <w:sz w:val="20"/>
          <w:szCs w:val="20"/>
          <w:lang w:val="en-US"/>
        </w:rPr>
        <w:t>depart the Church of the Resurrection on Sunday 22</w:t>
      </w:r>
      <w:r w:rsidRPr="00F8639B">
        <w:rPr>
          <w:sz w:val="20"/>
          <w:szCs w:val="20"/>
          <w:vertAlign w:val="superscript"/>
          <w:lang w:val="en-US"/>
        </w:rPr>
        <w:t>nd</w:t>
      </w:r>
      <w:r>
        <w:rPr>
          <w:sz w:val="20"/>
          <w:szCs w:val="20"/>
          <w:lang w:val="en-US"/>
        </w:rPr>
        <w:t xml:space="preserve"> June at 6.30a.m. Thanks to a subsidy by the Cathedral Parish Killarney, your seat is just €25 return</w:t>
      </w:r>
      <w:r w:rsidR="001876E0">
        <w:rPr>
          <w:sz w:val="20"/>
          <w:szCs w:val="20"/>
          <w:lang w:val="en-US"/>
        </w:rPr>
        <w:t xml:space="preserve">. </w:t>
      </w:r>
      <w:r>
        <w:rPr>
          <w:sz w:val="20"/>
          <w:szCs w:val="20"/>
          <w:lang w:val="en-US"/>
        </w:rPr>
        <w:t>Further enquiries and bookings please ring (087) 133686 or (087) 2626187</w:t>
      </w:r>
      <w:r w:rsidR="001876E0">
        <w:rPr>
          <w:sz w:val="20"/>
          <w:szCs w:val="20"/>
          <w:lang w:val="en-US"/>
        </w:rPr>
        <w:t xml:space="preserve">. </w:t>
      </w:r>
      <w:r>
        <w:rPr>
          <w:sz w:val="20"/>
          <w:szCs w:val="20"/>
          <w:lang w:val="en-US"/>
        </w:rPr>
        <w:t xml:space="preserve">Prayer, </w:t>
      </w:r>
      <w:r w:rsidR="001876E0">
        <w:rPr>
          <w:sz w:val="20"/>
          <w:szCs w:val="20"/>
          <w:lang w:val="en-US"/>
        </w:rPr>
        <w:t>reflection,</w:t>
      </w:r>
      <w:r>
        <w:rPr>
          <w:sz w:val="20"/>
          <w:szCs w:val="20"/>
          <w:lang w:val="en-US"/>
        </w:rPr>
        <w:t xml:space="preserve"> and song with Deacon Thady.</w:t>
      </w:r>
    </w:p>
    <w:p w14:paraId="1A9F028E" w14:textId="7CDA8C2C" w:rsidR="00EB4D97" w:rsidRPr="00F8545A" w:rsidRDefault="00EB4D97" w:rsidP="00EB4D97">
      <w:pPr>
        <w:pStyle w:val="Heading1"/>
        <w:ind w:left="0" w:firstLine="0"/>
        <w:jc w:val="center"/>
        <w:rPr>
          <w:rStyle w:val="Hyperlink"/>
          <w:color w:val="auto"/>
          <w:sz w:val="20"/>
          <w:szCs w:val="20"/>
          <w:u w:val="none"/>
        </w:rPr>
      </w:pPr>
      <w:r>
        <w:t>Community Notices</w:t>
      </w:r>
      <w:r w:rsidRPr="001D435F">
        <w:rPr>
          <w:sz w:val="20"/>
          <w:szCs w:val="20"/>
        </w:rPr>
        <w:t xml:space="preserve">   </w:t>
      </w:r>
    </w:p>
    <w:p w14:paraId="745FC060" w14:textId="0C9878FE" w:rsidR="001876E0" w:rsidRPr="001876E0" w:rsidRDefault="001876E0" w:rsidP="00F8639B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1876E0">
        <w:rPr>
          <w:b/>
          <w:bCs/>
          <w:color w:val="242424"/>
          <w:sz w:val="20"/>
          <w:szCs w:val="20"/>
          <w:bdr w:val="none" w:sz="0" w:space="0" w:color="auto" w:frame="1"/>
        </w:rPr>
        <w:t>MILLSTREET VINTAGE CLUB</w:t>
      </w:r>
      <w:r>
        <w:rPr>
          <w:color w:val="242424"/>
          <w:sz w:val="20"/>
          <w:szCs w:val="20"/>
          <w:bdr w:val="none" w:sz="0" w:space="0" w:color="auto" w:frame="1"/>
        </w:rPr>
        <w:t>: Cars &amp; Coffee at Drishane Castle, Millstreet on this Sunday 8</w:t>
      </w:r>
      <w:r w:rsidRPr="001876E0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>
        <w:rPr>
          <w:color w:val="242424"/>
          <w:sz w:val="20"/>
          <w:szCs w:val="20"/>
          <w:bdr w:val="none" w:sz="0" w:space="0" w:color="auto" w:frame="1"/>
        </w:rPr>
        <w:t xml:space="preserve"> June in aid of Kerry Mountain Rescue from 10.30a.m. to 2.00p.m.  Car, tractors, bikes, vans etc. are welcome on the day.</w:t>
      </w:r>
    </w:p>
    <w:p w14:paraId="5DE20104" w14:textId="4B8CD1F7" w:rsidR="00F8639B" w:rsidRDefault="00EB4D97" w:rsidP="00F8639B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FEIS LAITIARAIN </w:t>
      </w:r>
      <w:r w:rsidRPr="004479EC">
        <w:rPr>
          <w:color w:val="242424"/>
          <w:sz w:val="20"/>
          <w:szCs w:val="20"/>
          <w:bdr w:val="none" w:sz="0" w:space="0" w:color="auto" w:frame="1"/>
        </w:rPr>
        <w:t>on</w:t>
      </w:r>
      <w:r w:rsidR="00F8639B">
        <w:rPr>
          <w:color w:val="242424"/>
          <w:sz w:val="20"/>
          <w:szCs w:val="20"/>
          <w:bdr w:val="none" w:sz="0" w:space="0" w:color="auto" w:frame="1"/>
        </w:rPr>
        <w:t xml:space="preserve"> this</w:t>
      </w:r>
      <w:r w:rsidRPr="004479EC">
        <w:rPr>
          <w:color w:val="242424"/>
          <w:sz w:val="20"/>
          <w:szCs w:val="20"/>
          <w:bdr w:val="none" w:sz="0" w:space="0" w:color="auto" w:frame="1"/>
        </w:rPr>
        <w:t xml:space="preserve"> Sunday 8</w:t>
      </w:r>
      <w:r w:rsidRPr="004479EC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4479EC">
        <w:rPr>
          <w:color w:val="242424"/>
          <w:sz w:val="20"/>
          <w:szCs w:val="20"/>
          <w:bdr w:val="none" w:sz="0" w:space="0" w:color="auto" w:frame="1"/>
        </w:rPr>
        <w:t xml:space="preserve"> June commencing at 12p.m. Competitions include: singing, ballad groups, poetry, music &amp; sports.</w:t>
      </w:r>
    </w:p>
    <w:p w14:paraId="6432E251" w14:textId="47440DA5" w:rsidR="001876E0" w:rsidRPr="00F8639B" w:rsidRDefault="001876E0" w:rsidP="00791D63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1876E0">
        <w:rPr>
          <w:b/>
          <w:bCs/>
          <w:sz w:val="20"/>
          <w:szCs w:val="20"/>
        </w:rPr>
        <w:t>THE ROSARY</w:t>
      </w:r>
      <w:r w:rsidRPr="001876E0">
        <w:rPr>
          <w:sz w:val="20"/>
          <w:szCs w:val="20"/>
        </w:rPr>
        <w:t xml:space="preserve"> will be recited as well as other prayers on Friday the 13th June at 3.p.m. on Main Street Killarney. </w:t>
      </w:r>
    </w:p>
    <w:p w14:paraId="2D0441B0" w14:textId="77777777" w:rsidR="00EB4D97" w:rsidRDefault="00EB4D97" w:rsidP="00EB4D97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BUS TO KNOCK </w:t>
      </w:r>
      <w:r w:rsidRPr="002B6F84">
        <w:rPr>
          <w:color w:val="242424"/>
          <w:sz w:val="20"/>
          <w:szCs w:val="20"/>
          <w:bdr w:val="none" w:sz="0" w:space="0" w:color="auto" w:frame="1"/>
        </w:rPr>
        <w:t>from Boherbue &amp; Kiskeam on Wednesday 25</w:t>
      </w:r>
      <w:r w:rsidRPr="002B6F84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2B6F84">
        <w:rPr>
          <w:color w:val="242424"/>
          <w:sz w:val="20"/>
          <w:szCs w:val="20"/>
          <w:bdr w:val="none" w:sz="0" w:space="0" w:color="auto" w:frame="1"/>
        </w:rPr>
        <w:t xml:space="preserve"> June.  To reserve a seat contact Philomena (087) 7500151.</w:t>
      </w:r>
    </w:p>
    <w:p w14:paraId="29C26C87" w14:textId="61C1B3E4" w:rsidR="00F8639B" w:rsidRPr="00F8639B" w:rsidRDefault="00F8639B" w:rsidP="00EB4D97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RALLY FOR LIFE </w:t>
      </w:r>
      <w:r w:rsidRPr="00F8639B">
        <w:rPr>
          <w:color w:val="242424"/>
          <w:sz w:val="20"/>
          <w:szCs w:val="20"/>
          <w:bdr w:val="none" w:sz="0" w:space="0" w:color="auto" w:frame="1"/>
        </w:rPr>
        <w:t>will be held on Saturday 5</w:t>
      </w:r>
      <w:r w:rsidRPr="00F8639B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F8639B">
        <w:rPr>
          <w:color w:val="242424"/>
          <w:sz w:val="20"/>
          <w:szCs w:val="20"/>
          <w:bdr w:val="none" w:sz="0" w:space="0" w:color="auto" w:frame="1"/>
        </w:rPr>
        <w:t xml:space="preserve"> July in Dublin, assembling at 1.30p.m. in Parnell Square.  To book a seat on the Kerry bus ring (087) 6590551.</w:t>
      </w:r>
    </w:p>
    <w:p w14:paraId="1758C432" w14:textId="425B5BCC" w:rsidR="00EB4D97" w:rsidRDefault="00EB4D97" w:rsidP="00EB4D97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>KERRY</w:t>
      </w:r>
      <w:r w:rsidR="00F8639B"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 DIOCESAN</w:t>
      </w: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 PILGRIMAGE </w:t>
      </w:r>
      <w:r w:rsidRPr="006F6EE1">
        <w:rPr>
          <w:color w:val="242424"/>
          <w:sz w:val="20"/>
          <w:szCs w:val="20"/>
          <w:bdr w:val="none" w:sz="0" w:space="0" w:color="auto" w:frame="1"/>
        </w:rPr>
        <w:t xml:space="preserve">to Lourdes, </w:t>
      </w:r>
      <w:r w:rsidR="00F8639B">
        <w:rPr>
          <w:color w:val="242424"/>
          <w:sz w:val="20"/>
          <w:szCs w:val="20"/>
          <w:bdr w:val="none" w:sz="0" w:space="0" w:color="auto" w:frame="1"/>
        </w:rPr>
        <w:t>between 28</w:t>
      </w:r>
      <w:r w:rsidR="00F8639B" w:rsidRPr="00F8639B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="00F8639B">
        <w:rPr>
          <w:color w:val="242424"/>
          <w:sz w:val="20"/>
          <w:szCs w:val="20"/>
          <w:bdr w:val="none" w:sz="0" w:space="0" w:color="auto" w:frame="1"/>
        </w:rPr>
        <w:t xml:space="preserve"> August and 2</w:t>
      </w:r>
      <w:r w:rsidR="00F8639B" w:rsidRPr="00F8639B">
        <w:rPr>
          <w:color w:val="242424"/>
          <w:sz w:val="20"/>
          <w:szCs w:val="20"/>
          <w:bdr w:val="none" w:sz="0" w:space="0" w:color="auto" w:frame="1"/>
          <w:vertAlign w:val="superscript"/>
        </w:rPr>
        <w:t>nd</w:t>
      </w:r>
      <w:r w:rsidR="00F8639B">
        <w:rPr>
          <w:color w:val="242424"/>
          <w:sz w:val="20"/>
          <w:szCs w:val="20"/>
          <w:bdr w:val="none" w:sz="0" w:space="0" w:color="auto" w:frame="1"/>
        </w:rPr>
        <w:t xml:space="preserve"> September. Deposit of €250.00 required to book. Contact Nora for further details (087) 9318976</w:t>
      </w:r>
    </w:p>
    <w:p w14:paraId="7F5F252D" w14:textId="77777777" w:rsidR="00F8639B" w:rsidRPr="00F8639B" w:rsidRDefault="00F8639B" w:rsidP="00F8639B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THANK YOU </w:t>
      </w:r>
      <w:r w:rsidRPr="00F8639B">
        <w:rPr>
          <w:color w:val="242424"/>
          <w:sz w:val="20"/>
          <w:szCs w:val="20"/>
          <w:bdr w:val="none" w:sz="0" w:space="0" w:color="auto" w:frame="1"/>
        </w:rPr>
        <w:t xml:space="preserve">from the O’Mahony family to everyone who </w:t>
      </w:r>
      <w:r>
        <w:rPr>
          <w:color w:val="242424"/>
          <w:sz w:val="20"/>
          <w:szCs w:val="20"/>
          <w:bdr w:val="none" w:sz="0" w:space="0" w:color="auto" w:frame="1"/>
        </w:rPr>
        <w:t>helped in the preparation and on last Sunday for</w:t>
      </w:r>
      <w:r w:rsidRPr="00F8639B">
        <w:rPr>
          <w:color w:val="242424"/>
          <w:sz w:val="20"/>
          <w:szCs w:val="20"/>
          <w:bdr w:val="none" w:sz="0" w:space="0" w:color="auto" w:frame="1"/>
        </w:rPr>
        <w:t xml:space="preserve"> their </w:t>
      </w:r>
      <w:r w:rsidRPr="00F8639B">
        <w:rPr>
          <w:i/>
          <w:iCs/>
          <w:color w:val="242424"/>
          <w:sz w:val="20"/>
          <w:szCs w:val="20"/>
          <w:bdr w:val="none" w:sz="0" w:space="0" w:color="auto" w:frame="1"/>
        </w:rPr>
        <w:t>Coffee Afternoon celebrating Eimear</w:t>
      </w:r>
      <w:r w:rsidRPr="00F8639B">
        <w:rPr>
          <w:color w:val="242424"/>
          <w:sz w:val="20"/>
          <w:szCs w:val="20"/>
          <w:bdr w:val="none" w:sz="0" w:space="0" w:color="auto" w:frame="1"/>
        </w:rPr>
        <w:t xml:space="preserve"> Your</w:t>
      </w:r>
      <w:r>
        <w:rPr>
          <w:color w:val="242424"/>
          <w:sz w:val="20"/>
          <w:szCs w:val="20"/>
          <w:bdr w:val="none" w:sz="0" w:space="0" w:color="auto" w:frame="1"/>
        </w:rPr>
        <w:t xml:space="preserve"> friendship,</w:t>
      </w:r>
      <w:r w:rsidRPr="00F8639B">
        <w:rPr>
          <w:color w:val="242424"/>
          <w:sz w:val="20"/>
          <w:szCs w:val="20"/>
          <w:bdr w:val="none" w:sz="0" w:space="0" w:color="auto" w:frame="1"/>
        </w:rPr>
        <w:t xml:space="preserve"> generosity &amp; support was much appreciated. </w:t>
      </w:r>
    </w:p>
    <w:p w14:paraId="6C68A668" w14:textId="3B7E71A5" w:rsidR="00F8639B" w:rsidRPr="001876E0" w:rsidRDefault="001876E0" w:rsidP="00EB4D97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1876E0">
        <w:rPr>
          <w:b/>
          <w:bCs/>
          <w:i/>
          <w:iCs/>
          <w:color w:val="242424"/>
          <w:sz w:val="20"/>
          <w:szCs w:val="20"/>
          <w:shd w:val="clear" w:color="auto" w:fill="FFFFFF"/>
        </w:rPr>
        <w:t>SAVE THE DATE’</w:t>
      </w:r>
      <w:r>
        <w:rPr>
          <w:rFonts w:ascii="Aptos" w:hAnsi="Aptos"/>
          <w:color w:val="242424"/>
          <w:sz w:val="22"/>
          <w:szCs w:val="22"/>
          <w:shd w:val="clear" w:color="auto" w:fill="FFFFFF"/>
        </w:rPr>
        <w:t xml:space="preserve"> </w:t>
      </w:r>
      <w:r>
        <w:rPr>
          <w:color w:val="242424"/>
          <w:sz w:val="20"/>
          <w:szCs w:val="20"/>
          <w:shd w:val="clear" w:color="auto" w:fill="FFFFFF"/>
        </w:rPr>
        <w:t>Kerry Diocesan</w:t>
      </w:r>
      <w:r w:rsidRPr="001876E0">
        <w:rPr>
          <w:color w:val="242424"/>
          <w:sz w:val="20"/>
          <w:szCs w:val="20"/>
          <w:shd w:val="clear" w:color="auto" w:fill="FFFFFF"/>
        </w:rPr>
        <w:t xml:space="preserve"> </w:t>
      </w:r>
      <w:r>
        <w:rPr>
          <w:color w:val="242424"/>
          <w:sz w:val="20"/>
          <w:szCs w:val="20"/>
          <w:shd w:val="clear" w:color="auto" w:fill="FFFFFF"/>
        </w:rPr>
        <w:t>P</w:t>
      </w:r>
      <w:r w:rsidRPr="001876E0">
        <w:rPr>
          <w:color w:val="242424"/>
          <w:sz w:val="20"/>
          <w:szCs w:val="20"/>
          <w:shd w:val="clear" w:color="auto" w:fill="FFFFFF"/>
        </w:rPr>
        <w:t>ilgrimage to Knock on Saturday August 23</w:t>
      </w:r>
      <w:r w:rsidRPr="001876E0">
        <w:rPr>
          <w:color w:val="242424"/>
          <w:sz w:val="20"/>
          <w:szCs w:val="20"/>
          <w:shd w:val="clear" w:color="auto" w:fill="FFFFFF"/>
          <w:vertAlign w:val="superscript"/>
        </w:rPr>
        <w:t>rd</w:t>
      </w:r>
      <w:r w:rsidRPr="001876E0">
        <w:rPr>
          <w:color w:val="242424"/>
          <w:sz w:val="20"/>
          <w:szCs w:val="20"/>
          <w:shd w:val="clear" w:color="auto" w:fill="FFFFFF"/>
        </w:rPr>
        <w:t>.</w:t>
      </w:r>
      <w:r>
        <w:rPr>
          <w:color w:val="242424"/>
          <w:sz w:val="20"/>
          <w:szCs w:val="20"/>
          <w:shd w:val="clear" w:color="auto" w:fill="FFFFFF"/>
        </w:rPr>
        <w:t xml:space="preserve"> Bookings can be made in Parish Offices.</w:t>
      </w:r>
    </w:p>
    <w:p w14:paraId="6DEF579D" w14:textId="773099C9" w:rsidR="001876E0" w:rsidRPr="001876E0" w:rsidRDefault="001876E0" w:rsidP="00EB4D97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18"/>
          <w:szCs w:val="18"/>
          <w:bdr w:val="none" w:sz="0" w:space="0" w:color="auto" w:frame="1"/>
        </w:rPr>
      </w:pPr>
      <w:r w:rsidRPr="001876E0">
        <w:rPr>
          <w:b/>
          <w:bCs/>
          <w:i/>
          <w:iCs/>
          <w:color w:val="242424"/>
          <w:sz w:val="20"/>
          <w:szCs w:val="20"/>
          <w:shd w:val="clear" w:color="auto" w:fill="FFFFFF"/>
        </w:rPr>
        <w:t xml:space="preserve">THOUGHT FOR THE WEEK: </w:t>
      </w:r>
      <w:r w:rsidRPr="001876E0">
        <w:rPr>
          <w:i/>
          <w:iCs/>
          <w:color w:val="242424"/>
          <w:sz w:val="20"/>
          <w:szCs w:val="20"/>
          <w:shd w:val="clear" w:color="auto" w:fill="FFFFFF"/>
        </w:rPr>
        <w:t>The more we genuinely care about others, the greater our own happiness and inner peace.</w:t>
      </w:r>
    </w:p>
    <w:sectPr w:rsidR="001876E0" w:rsidRPr="001876E0" w:rsidSect="00BB30F6">
      <w:pgSz w:w="15840" w:h="12240" w:orient="landscape"/>
      <w:pgMar w:top="510" w:right="454" w:bottom="221" w:left="454" w:header="709" w:footer="709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F42CD"/>
    <w:multiLevelType w:val="hybridMultilevel"/>
    <w:tmpl w:val="D9FE6202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9718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D97"/>
    <w:rsid w:val="00021B7C"/>
    <w:rsid w:val="00043469"/>
    <w:rsid w:val="00103A81"/>
    <w:rsid w:val="001876E0"/>
    <w:rsid w:val="0029541A"/>
    <w:rsid w:val="002F03ED"/>
    <w:rsid w:val="00323F70"/>
    <w:rsid w:val="00371CE5"/>
    <w:rsid w:val="003B18EF"/>
    <w:rsid w:val="004608EB"/>
    <w:rsid w:val="004D5048"/>
    <w:rsid w:val="004E1E5F"/>
    <w:rsid w:val="00502FF7"/>
    <w:rsid w:val="00577165"/>
    <w:rsid w:val="005B6FC5"/>
    <w:rsid w:val="005C450A"/>
    <w:rsid w:val="0074667A"/>
    <w:rsid w:val="00761FCA"/>
    <w:rsid w:val="007978D2"/>
    <w:rsid w:val="007F119C"/>
    <w:rsid w:val="007F2E68"/>
    <w:rsid w:val="008E521A"/>
    <w:rsid w:val="00952DC4"/>
    <w:rsid w:val="009D2131"/>
    <w:rsid w:val="009D61E7"/>
    <w:rsid w:val="00A07D8C"/>
    <w:rsid w:val="00A12109"/>
    <w:rsid w:val="00AE7BDE"/>
    <w:rsid w:val="00B643A2"/>
    <w:rsid w:val="00BD76F1"/>
    <w:rsid w:val="00C12339"/>
    <w:rsid w:val="00E214F1"/>
    <w:rsid w:val="00E45300"/>
    <w:rsid w:val="00E83457"/>
    <w:rsid w:val="00EB4D97"/>
    <w:rsid w:val="00F8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737A6E"/>
  <w15:docId w15:val="{0435872A-0959-432C-A96B-96A5C4916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4D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643A2"/>
    <w:pPr>
      <w:keepNext/>
      <w:ind w:left="1440" w:firstLine="720"/>
      <w:outlineLvl w:val="0"/>
    </w:pPr>
    <w:rPr>
      <w:rFonts w:ascii="Arial Black" w:hAnsi="Arial Black"/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B643A2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link w:val="Heading3Char"/>
    <w:qFormat/>
    <w:rsid w:val="00B643A2"/>
    <w:pPr>
      <w:keepNext/>
      <w:outlineLvl w:val="2"/>
    </w:pPr>
    <w:rPr>
      <w:b/>
      <w:bCs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B643A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43A2"/>
    <w:rPr>
      <w:rFonts w:ascii="Arial Black" w:eastAsia="Times New Roman" w:hAnsi="Arial Black" w:cs="Times New Roman"/>
      <w:b/>
      <w:bCs/>
      <w:lang w:val="en-GB"/>
    </w:rPr>
  </w:style>
  <w:style w:type="character" w:customStyle="1" w:styleId="Heading2Char">
    <w:name w:val="Heading 2 Char"/>
    <w:basedOn w:val="DefaultParagraphFont"/>
    <w:link w:val="Heading2"/>
    <w:rsid w:val="00B643A2"/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B643A2"/>
    <w:rPr>
      <w:rFonts w:ascii="Times New Roman" w:eastAsia="Times New Roman" w:hAnsi="Times New Roman" w:cs="Times New Roman"/>
      <w:b/>
      <w:bCs/>
      <w:szCs w:val="24"/>
      <w:u w:val="single"/>
      <w:lang w:val="en-GB"/>
    </w:rPr>
  </w:style>
  <w:style w:type="character" w:customStyle="1" w:styleId="Heading4Char">
    <w:name w:val="Heading 4 Char"/>
    <w:basedOn w:val="DefaultParagraphFont"/>
    <w:link w:val="Heading4"/>
    <w:rsid w:val="00B643A2"/>
    <w:rPr>
      <w:rFonts w:ascii="Times New Roman" w:eastAsia="Times New Roman" w:hAnsi="Times New Roman" w:cs="Times New Roman"/>
      <w:b/>
      <w:bCs/>
      <w:sz w:val="20"/>
      <w:szCs w:val="24"/>
      <w:lang w:val="en-GB"/>
    </w:rPr>
  </w:style>
  <w:style w:type="character" w:styleId="Hyperlink">
    <w:name w:val="Hyperlink"/>
    <w:basedOn w:val="DefaultParagraphFont"/>
    <w:rsid w:val="00B643A2"/>
    <w:rPr>
      <w:color w:val="0000FF"/>
      <w:u w:val="single"/>
    </w:rPr>
  </w:style>
  <w:style w:type="paragraph" w:styleId="BodyText">
    <w:name w:val="Body Text"/>
    <w:basedOn w:val="Normal"/>
    <w:link w:val="BodyTextChar"/>
    <w:rsid w:val="00B643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B643A2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4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3A2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761FCA"/>
    <w:pPr>
      <w:ind w:left="720"/>
      <w:contextualSpacing/>
    </w:pPr>
  </w:style>
  <w:style w:type="paragraph" w:customStyle="1" w:styleId="xmsonormal">
    <w:name w:val="x_msonormal"/>
    <w:basedOn w:val="Normal"/>
    <w:rsid w:val="00EB4D97"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933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hurchservices.ie/millstre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oceseofkerry.ie" TargetMode="External"/><Relationship Id="rId5" Type="http://schemas.openxmlformats.org/officeDocument/2006/relationships/hyperlink" Target="mailto:millstreet@dioceseofkerry.i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llstreet%20Parish\OneDrive%20-%20diocese%20of%20Kerry\Documents\2022\Newsletter%20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Newsletter 2022.dotx</Template>
  <TotalTime>79</TotalTime>
  <Pages>1</Pages>
  <Words>727</Words>
  <Characters>4149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Millstreet Parish</dc:creator>
  <cp:lastModifiedBy>Millstreet Parish</cp:lastModifiedBy>
  <cp:revision>9</cp:revision>
  <cp:lastPrinted>2025-06-06T14:15:00Z</cp:lastPrinted>
  <dcterms:created xsi:type="dcterms:W3CDTF">2025-06-06T13:00:00Z</dcterms:created>
  <dcterms:modified xsi:type="dcterms:W3CDTF">2025-06-06T14:20:00Z</dcterms:modified>
</cp:coreProperties>
</file>