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132DE" w14:textId="77777777" w:rsidR="00BB2E3A" w:rsidRDefault="00BB2E3A" w:rsidP="00BB2E3A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70194869" w14:textId="77777777" w:rsidR="00BB2E3A" w:rsidRDefault="00BB2E3A" w:rsidP="00BB2E3A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14FBD537" w14:textId="42AB90C7" w:rsidR="00BB2E3A" w:rsidRDefault="00BB2E3A" w:rsidP="00DE4E8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the ascension</w:t>
      </w:r>
      <w:r w:rsidR="00DE4E80">
        <w:rPr>
          <w:b/>
          <w:bCs/>
          <w:caps/>
          <w:sz w:val="22"/>
        </w:rPr>
        <w:t xml:space="preserve"> of the lord </w:t>
      </w:r>
      <w:r>
        <w:rPr>
          <w:b/>
          <w:bCs/>
          <w:caps/>
          <w:sz w:val="22"/>
        </w:rPr>
        <w:t xml:space="preserve">– </w:t>
      </w:r>
      <w:r w:rsidR="00DE4E80">
        <w:rPr>
          <w:b/>
          <w:bCs/>
          <w:caps/>
          <w:sz w:val="22"/>
        </w:rPr>
        <w:t>1</w:t>
      </w:r>
      <w:r w:rsidR="00DE4E80" w:rsidRPr="00DE4E80">
        <w:rPr>
          <w:b/>
          <w:bCs/>
          <w:caps/>
          <w:sz w:val="22"/>
          <w:vertAlign w:val="superscript"/>
        </w:rPr>
        <w:t>st</w:t>
      </w:r>
      <w:r w:rsidR="00DE4E80">
        <w:rPr>
          <w:b/>
          <w:bCs/>
          <w:caps/>
          <w:sz w:val="22"/>
        </w:rPr>
        <w:t xml:space="preserve"> June</w:t>
      </w:r>
      <w:r>
        <w:rPr>
          <w:b/>
          <w:bCs/>
          <w:caps/>
          <w:sz w:val="22"/>
        </w:rPr>
        <w:t>, 2025</w:t>
      </w:r>
    </w:p>
    <w:p w14:paraId="1C2F5635" w14:textId="77777777" w:rsidR="00BB2E3A" w:rsidRDefault="00BB2E3A" w:rsidP="00BB2E3A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5F0ADDB5" w14:textId="77777777" w:rsidR="00BB2E3A" w:rsidRDefault="00BB2E3A" w:rsidP="00BB2E3A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3EE85A45" w14:textId="77777777" w:rsidR="00BB2E3A" w:rsidRDefault="00BB2E3A" w:rsidP="00BB2E3A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72DBEA05" w14:textId="77777777" w:rsidR="00BB2E3A" w:rsidRDefault="00BB2E3A" w:rsidP="00BB2E3A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79ADC3AA" w14:textId="77777777" w:rsidR="00BB2E3A" w:rsidRDefault="00BB2E3A" w:rsidP="00BB2E3A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1A3848B8" w14:textId="77777777" w:rsidR="00BB2E3A" w:rsidRDefault="00BB2E3A" w:rsidP="00BB2E3A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7C4A8D56" w14:textId="23CDF67E" w:rsidR="00BB2E3A" w:rsidRDefault="00BB2E3A" w:rsidP="00BB2E3A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 w:rsidR="00DE4E80">
        <w:rPr>
          <w:bCs/>
          <w:sz w:val="20"/>
          <w:szCs w:val="20"/>
        </w:rPr>
        <w:t>Micheál Lawlor, Loughlea, Banteer.</w:t>
      </w:r>
    </w:p>
    <w:p w14:paraId="531D1BEB" w14:textId="77777777" w:rsidR="00BB2E3A" w:rsidRDefault="00BB2E3A" w:rsidP="00BB2E3A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2E37C5B6" w14:textId="77777777" w:rsidR="00DE4E80" w:rsidRDefault="00DE4E80" w:rsidP="00DE4E80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31</w:t>
      </w:r>
      <w:r w:rsidRPr="005B48DD">
        <w:rPr>
          <w:b/>
          <w:sz w:val="20"/>
          <w:szCs w:val="20"/>
          <w:u w:val="single"/>
          <w:vertAlign w:val="superscript"/>
        </w:rPr>
        <w:t>st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2CA8AABD" w14:textId="77777777" w:rsidR="00DE4E80" w:rsidRDefault="00DE4E80" w:rsidP="00DE4E80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Dermot Murphy, Clara Road;</w:t>
      </w:r>
    </w:p>
    <w:p w14:paraId="5DAAE369" w14:textId="77777777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Donal McCarthy, Aubane;</w:t>
      </w:r>
    </w:p>
    <w:p w14:paraId="7FE3094F" w14:textId="77777777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Donal Cowman, Drishane Road.</w:t>
      </w:r>
    </w:p>
    <w:p w14:paraId="43E9178E" w14:textId="77777777" w:rsidR="00DE4E80" w:rsidRDefault="00DE4E80" w:rsidP="00DE4E80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1</w:t>
      </w:r>
      <w:r w:rsidRPr="005B48DD">
        <w:rPr>
          <w:b/>
          <w:sz w:val="20"/>
          <w:szCs w:val="20"/>
          <w:u w:val="single"/>
          <w:vertAlign w:val="superscript"/>
        </w:rPr>
        <w:t>st</w:t>
      </w:r>
      <w:r>
        <w:rPr>
          <w:b/>
          <w:sz w:val="20"/>
          <w:szCs w:val="20"/>
          <w:u w:val="single"/>
        </w:rPr>
        <w:t xml:space="preserve"> June, 2025:         </w:t>
      </w:r>
    </w:p>
    <w:p w14:paraId="6039862A" w14:textId="77777777" w:rsidR="00DE4E80" w:rsidRDefault="00DE4E80" w:rsidP="00DE4E80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Nan O’Leary, Cullen &amp; Cahirciveen </w:t>
      </w:r>
    </w:p>
    <w:p w14:paraId="19DCE276" w14:textId="77777777" w:rsidR="00DE4E80" w:rsidRDefault="00DE4E80" w:rsidP="00DE4E80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(</w:t>
      </w:r>
      <w:r w:rsidRPr="00696874">
        <w:rPr>
          <w:bCs/>
          <w:i/>
          <w:iCs/>
          <w:sz w:val="20"/>
          <w:szCs w:val="20"/>
        </w:rPr>
        <w:t>1</w:t>
      </w:r>
      <w:r w:rsidRPr="00696874">
        <w:rPr>
          <w:bCs/>
          <w:i/>
          <w:iCs/>
          <w:sz w:val="20"/>
          <w:szCs w:val="20"/>
          <w:vertAlign w:val="superscript"/>
        </w:rPr>
        <w:t>st</w:t>
      </w:r>
      <w:r w:rsidRPr="00696874">
        <w:rPr>
          <w:bCs/>
          <w:i/>
          <w:iCs/>
          <w:sz w:val="20"/>
          <w:szCs w:val="20"/>
        </w:rPr>
        <w:t xml:space="preserve"> Anniversary</w:t>
      </w:r>
      <w:r>
        <w:rPr>
          <w:bCs/>
          <w:sz w:val="20"/>
          <w:szCs w:val="20"/>
        </w:rPr>
        <w:t>);</w:t>
      </w:r>
    </w:p>
    <w:p w14:paraId="49E87D3E" w14:textId="77777777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Siobhan Fitzgerald, Cullen;</w:t>
      </w:r>
    </w:p>
    <w:p w14:paraId="77198C16" w14:textId="77777777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Mai Fitzgerald, Knocknageeha;</w:t>
      </w:r>
    </w:p>
    <w:p w14:paraId="2A201CA8" w14:textId="77777777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Curtin Family,</w:t>
      </w:r>
    </w:p>
    <w:p w14:paraId="2CF82BD4" w14:textId="23794727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Knocknageeha</w:t>
      </w:r>
      <w:r w:rsidR="00915E32">
        <w:rPr>
          <w:bCs/>
          <w:sz w:val="20"/>
          <w:szCs w:val="20"/>
        </w:rPr>
        <w:t>.</w:t>
      </w:r>
      <w:r>
        <w:rPr>
          <w:bCs/>
          <w:sz w:val="20"/>
          <w:szCs w:val="20"/>
        </w:rPr>
        <w:t xml:space="preserve"> </w:t>
      </w:r>
    </w:p>
    <w:p w14:paraId="47B632D7" w14:textId="77777777" w:rsidR="00DE4E80" w:rsidRDefault="00DE4E80" w:rsidP="00DE4E80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Mary Lehane, Main Street;</w:t>
      </w:r>
    </w:p>
    <w:p w14:paraId="33C93F3E" w14:textId="7096E35D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Kathleen Gaydich (nee Kelleher), Ahane &amp; USA</w:t>
      </w:r>
    </w:p>
    <w:p w14:paraId="4A8BFEE5" w14:textId="18AAD5F2" w:rsidR="00DE4E80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(</w:t>
      </w:r>
      <w:r w:rsidRPr="00696874">
        <w:rPr>
          <w:bCs/>
          <w:i/>
          <w:iCs/>
          <w:sz w:val="20"/>
          <w:szCs w:val="20"/>
        </w:rPr>
        <w:t>recently deceased</w:t>
      </w:r>
      <w:r>
        <w:rPr>
          <w:bCs/>
          <w:sz w:val="20"/>
          <w:szCs w:val="20"/>
        </w:rPr>
        <w:t>);</w:t>
      </w:r>
    </w:p>
    <w:p w14:paraId="27FD70FF" w14:textId="61FFC215" w:rsidR="00DE4E80" w:rsidRPr="00815DBE" w:rsidRDefault="00DE4E80" w:rsidP="00DE4E8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Timothy &amp; Jane McAuliffe, Cork.</w:t>
      </w:r>
    </w:p>
    <w:p w14:paraId="4983068B" w14:textId="7C271C3B" w:rsidR="00BB2E3A" w:rsidRPr="00F621F1" w:rsidRDefault="00BB2E3A" w:rsidP="00BB2E3A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E4E80">
        <w:rPr>
          <w:sz w:val="20"/>
          <w:szCs w:val="20"/>
        </w:rPr>
        <w:t>Dan &amp; Rosie Kelleher, Murphy’s Terrace; John O’Sullivan, Claraghatlea; Jack O’Riordan, Claramore; Peter &amp; Mary Cremin, Flintfield, their son Michael &amp; his wife Kathleen, Cork; Hugh O’Keeffe, Glountane; Angela Pomeroy, Willowbrook &amp; London; Gillian Daly, Kinsale; Anna Cotter, Raheen; Mary Ursula &amp; William Gleeson</w:t>
      </w:r>
      <w:r w:rsidR="00915E32">
        <w:rPr>
          <w:sz w:val="20"/>
          <w:szCs w:val="20"/>
        </w:rPr>
        <w:t>, Cork.</w:t>
      </w:r>
    </w:p>
    <w:p w14:paraId="429ED2BF" w14:textId="77777777" w:rsidR="00BB2E3A" w:rsidRPr="003A58F9" w:rsidRDefault="00BB2E3A" w:rsidP="00BB2E3A">
      <w:pPr>
        <w:rPr>
          <w:b/>
          <w:i/>
          <w:iCs/>
          <w:sz w:val="20"/>
          <w:szCs w:val="20"/>
        </w:rPr>
      </w:pPr>
    </w:p>
    <w:p w14:paraId="6207B177" w14:textId="77777777" w:rsidR="00BB2E3A" w:rsidRDefault="00BB2E3A" w:rsidP="00BB2E3A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5C301864" w14:textId="028F2F37" w:rsidR="00BB2E3A" w:rsidRDefault="00BB2E3A" w:rsidP="00BB2E3A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Saturday </w:t>
      </w:r>
      <w:r w:rsidR="002B6F84">
        <w:rPr>
          <w:b/>
          <w:sz w:val="20"/>
          <w:szCs w:val="20"/>
          <w:u w:val="single"/>
        </w:rPr>
        <w:t>7</w:t>
      </w:r>
      <w:r w:rsidR="002B6F84" w:rsidRPr="002B6F84">
        <w:rPr>
          <w:b/>
          <w:sz w:val="20"/>
          <w:szCs w:val="20"/>
          <w:u w:val="single"/>
          <w:vertAlign w:val="superscript"/>
        </w:rPr>
        <w:t>th</w:t>
      </w:r>
      <w:r w:rsidR="002B6F84">
        <w:rPr>
          <w:b/>
          <w:sz w:val="20"/>
          <w:szCs w:val="20"/>
          <w:u w:val="single"/>
        </w:rPr>
        <w:t xml:space="preserve"> June</w:t>
      </w:r>
      <w:r>
        <w:rPr>
          <w:b/>
          <w:sz w:val="20"/>
          <w:szCs w:val="20"/>
          <w:u w:val="single"/>
        </w:rPr>
        <w:t>, 2025</w:t>
      </w:r>
      <w:r w:rsidRPr="00F94DB4">
        <w:rPr>
          <w:b/>
          <w:i/>
          <w:iCs/>
          <w:sz w:val="20"/>
          <w:szCs w:val="20"/>
        </w:rPr>
        <w:t xml:space="preserve">: </w:t>
      </w:r>
      <w:r w:rsidR="00F621F1">
        <w:rPr>
          <w:b/>
          <w:i/>
          <w:iCs/>
          <w:sz w:val="20"/>
          <w:szCs w:val="20"/>
        </w:rPr>
        <w:t xml:space="preserve">Our Lady of Fatima monthly First Saturday Devotions: </w:t>
      </w:r>
      <w:r w:rsidR="00F621F1" w:rsidRPr="00D36FA0">
        <w:rPr>
          <w:bCs/>
          <w:i/>
          <w:iCs/>
          <w:sz w:val="20"/>
          <w:szCs w:val="20"/>
        </w:rPr>
        <w:t>Rosary at 5.40p.m. and 15 minute meditation in Parish Centre after Mass</w:t>
      </w:r>
      <w:r w:rsidRPr="00F94DB4">
        <w:rPr>
          <w:b/>
          <w:i/>
          <w:iCs/>
          <w:sz w:val="20"/>
          <w:szCs w:val="20"/>
        </w:rPr>
        <w:t xml:space="preserve">  </w:t>
      </w:r>
      <w:r>
        <w:rPr>
          <w:b/>
          <w:i/>
          <w:iCs/>
          <w:sz w:val="20"/>
          <w:szCs w:val="20"/>
        </w:rPr>
        <w:tab/>
      </w:r>
    </w:p>
    <w:p w14:paraId="198FA49A" w14:textId="272B8747" w:rsidR="00BB2E3A" w:rsidRDefault="00BB2E3A" w:rsidP="002B6F84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2B6F84">
        <w:rPr>
          <w:bCs/>
          <w:sz w:val="20"/>
          <w:szCs w:val="20"/>
        </w:rPr>
        <w:t>Willie Rea, Murphy’s Terrace (</w:t>
      </w:r>
      <w:r w:rsidR="002B6F84" w:rsidRPr="00915E32">
        <w:rPr>
          <w:bCs/>
          <w:i/>
          <w:iCs/>
          <w:sz w:val="20"/>
          <w:szCs w:val="20"/>
        </w:rPr>
        <w:t>First Anniversary</w:t>
      </w:r>
      <w:r w:rsidR="002B6F84">
        <w:rPr>
          <w:bCs/>
          <w:sz w:val="20"/>
          <w:szCs w:val="20"/>
        </w:rPr>
        <w:t>);</w:t>
      </w:r>
    </w:p>
    <w:p w14:paraId="0B55C910" w14:textId="036722CE" w:rsidR="002B6F84" w:rsidRDefault="002B6F84" w:rsidP="002B6F84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Bried Mannix, Clara Road (</w:t>
      </w:r>
      <w:r w:rsidRPr="00915E32">
        <w:rPr>
          <w:bCs/>
          <w:i/>
          <w:iCs/>
          <w:sz w:val="20"/>
          <w:szCs w:val="20"/>
        </w:rPr>
        <w:t>recently deceased</w:t>
      </w:r>
      <w:r>
        <w:rPr>
          <w:bCs/>
          <w:sz w:val="20"/>
          <w:szCs w:val="20"/>
        </w:rPr>
        <w:t>);</w:t>
      </w:r>
    </w:p>
    <w:p w14:paraId="211C7A2F" w14:textId="6CA33DED" w:rsidR="002B6F84" w:rsidRDefault="002B6F84" w:rsidP="002B6F84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Paddy Joe Cotter, Liscahane;</w:t>
      </w:r>
    </w:p>
    <w:p w14:paraId="7D96647E" w14:textId="4C777C6B" w:rsidR="002B6F84" w:rsidRDefault="002B6F84" w:rsidP="002B6F84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Willie &amp; Eily Cronin, Knocknakilla, Dan &amp;</w:t>
      </w:r>
    </w:p>
    <w:p w14:paraId="034C4542" w14:textId="77019CCF" w:rsidR="002B6F84" w:rsidRDefault="002B6F84" w:rsidP="002B6F84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Ellen Harrington &amp; Pat Burke.</w:t>
      </w:r>
    </w:p>
    <w:p w14:paraId="36AA58E0" w14:textId="37F93595" w:rsidR="00BB2E3A" w:rsidRDefault="00BB2E3A" w:rsidP="00BB2E3A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 w:rsidR="002B6F84">
        <w:rPr>
          <w:b/>
          <w:sz w:val="20"/>
          <w:szCs w:val="20"/>
          <w:u w:val="single"/>
        </w:rPr>
        <w:t>8</w:t>
      </w:r>
      <w:r w:rsidR="00915E32" w:rsidRPr="002B6F84">
        <w:rPr>
          <w:b/>
          <w:sz w:val="20"/>
          <w:szCs w:val="20"/>
          <w:u w:val="single"/>
          <w:vertAlign w:val="superscript"/>
        </w:rPr>
        <w:t>th</w:t>
      </w:r>
      <w:r w:rsidR="00915E32">
        <w:rPr>
          <w:b/>
          <w:sz w:val="20"/>
          <w:szCs w:val="20"/>
          <w:u w:val="single"/>
        </w:rPr>
        <w:t xml:space="preserve"> June</w:t>
      </w:r>
      <w:r>
        <w:rPr>
          <w:b/>
          <w:sz w:val="20"/>
          <w:szCs w:val="20"/>
          <w:u w:val="single"/>
        </w:rPr>
        <w:t xml:space="preserve">, 2025:         </w:t>
      </w:r>
    </w:p>
    <w:p w14:paraId="231B106A" w14:textId="15A90355" w:rsidR="00BB2E3A" w:rsidRDefault="002B6F84" w:rsidP="002B6F84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</w:t>
      </w:r>
      <w:r w:rsidR="00BB2E3A">
        <w:rPr>
          <w:b/>
          <w:sz w:val="20"/>
          <w:szCs w:val="20"/>
        </w:rPr>
        <w:t xml:space="preserve"> 9.30a.m.</w:t>
      </w:r>
      <w:r w:rsidR="00BB2E3A">
        <w:rPr>
          <w:b/>
          <w:sz w:val="20"/>
          <w:szCs w:val="20"/>
        </w:rPr>
        <w:tab/>
      </w:r>
      <w:r w:rsidR="00BB2E3A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>Bridie Murphy, Ballydaly.</w:t>
      </w:r>
    </w:p>
    <w:p w14:paraId="53A8C79D" w14:textId="135AAEE1" w:rsidR="00BB2E3A" w:rsidRDefault="00BB2E3A" w:rsidP="002B6F84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2B6F84">
        <w:rPr>
          <w:bCs/>
          <w:sz w:val="20"/>
          <w:szCs w:val="20"/>
        </w:rPr>
        <w:t>Nora Dineen, Carrigacooleen (</w:t>
      </w:r>
      <w:r w:rsidR="002B6F84" w:rsidRPr="00915E32">
        <w:rPr>
          <w:bCs/>
          <w:i/>
          <w:iCs/>
          <w:sz w:val="20"/>
          <w:szCs w:val="20"/>
        </w:rPr>
        <w:t>First Anniversary</w:t>
      </w:r>
      <w:r w:rsidR="002B6F84">
        <w:rPr>
          <w:bCs/>
          <w:sz w:val="20"/>
          <w:szCs w:val="20"/>
        </w:rPr>
        <w:t>).</w:t>
      </w:r>
    </w:p>
    <w:p w14:paraId="578C8F43" w14:textId="77777777" w:rsidR="002B6F84" w:rsidRDefault="002B6F84" w:rsidP="002B6F84">
      <w:pPr>
        <w:rPr>
          <w:b/>
          <w:bCs/>
          <w:sz w:val="20"/>
          <w:szCs w:val="20"/>
        </w:rPr>
      </w:pPr>
    </w:p>
    <w:p w14:paraId="1B675D24" w14:textId="50E0B500" w:rsidR="002B6F84" w:rsidRDefault="002B6F84" w:rsidP="002B6F84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</w:p>
    <w:p w14:paraId="676CFC9A" w14:textId="77777777" w:rsidR="002B6F84" w:rsidRDefault="002B6F84" w:rsidP="002B6F84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LEGION OF MARY </w:t>
      </w:r>
      <w:r w:rsidRPr="00547B52">
        <w:rPr>
          <w:sz w:val="20"/>
          <w:szCs w:val="20"/>
        </w:rPr>
        <w:t>every Tuesday night in Parish Centre at 7.30p.m.</w:t>
      </w:r>
      <w:r>
        <w:rPr>
          <w:sz w:val="20"/>
          <w:szCs w:val="20"/>
        </w:rPr>
        <w:t xml:space="preserve"> </w:t>
      </w:r>
    </w:p>
    <w:p w14:paraId="12C49A7D" w14:textId="571303B9" w:rsidR="002B6F84" w:rsidRPr="002B6F84" w:rsidRDefault="002B6F84" w:rsidP="002B6F84">
      <w:pPr>
        <w:rPr>
          <w:sz w:val="20"/>
          <w:szCs w:val="20"/>
        </w:rPr>
      </w:pPr>
      <w:r w:rsidRPr="002B6F84">
        <w:rPr>
          <w:b/>
          <w:bCs/>
          <w:sz w:val="20"/>
          <w:szCs w:val="20"/>
        </w:rPr>
        <w:t>FIRST FRIDAY CALLS</w:t>
      </w:r>
      <w:r>
        <w:rPr>
          <w:sz w:val="20"/>
          <w:szCs w:val="20"/>
        </w:rPr>
        <w:t>:  Fr. Fitzgerald will make First Friday calls for</w:t>
      </w:r>
      <w:r w:rsidR="009F77BF">
        <w:rPr>
          <w:sz w:val="20"/>
          <w:szCs w:val="20"/>
        </w:rPr>
        <w:t xml:space="preserve"> the month of</w:t>
      </w:r>
      <w:r>
        <w:rPr>
          <w:sz w:val="20"/>
          <w:szCs w:val="20"/>
        </w:rPr>
        <w:t xml:space="preserve"> June during the coming week.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BB2E3A" w14:paraId="23EBC154" w14:textId="77777777" w:rsidTr="002B6996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EBED6" w14:textId="5FAA66DE" w:rsidR="00BB2E3A" w:rsidRDefault="00BB2E3A" w:rsidP="002B6996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2B6F84">
              <w:rPr>
                <w:sz w:val="20"/>
                <w:lang w:val="en-IE"/>
              </w:rPr>
              <w:t>7</w:t>
            </w:r>
            <w:r w:rsidR="002B6F84" w:rsidRPr="002B6F84">
              <w:rPr>
                <w:sz w:val="20"/>
                <w:vertAlign w:val="superscript"/>
                <w:lang w:val="en-IE"/>
              </w:rPr>
              <w:t>th</w:t>
            </w:r>
            <w:r w:rsidR="002B6F84">
              <w:rPr>
                <w:sz w:val="20"/>
                <w:lang w:val="en-IE"/>
              </w:rPr>
              <w:t xml:space="preserve"> &amp; 8</w:t>
            </w:r>
            <w:r w:rsidR="002B6F84" w:rsidRPr="002B6F84">
              <w:rPr>
                <w:sz w:val="20"/>
                <w:vertAlign w:val="superscript"/>
                <w:lang w:val="en-IE"/>
              </w:rPr>
              <w:t>th</w:t>
            </w:r>
            <w:r w:rsidR="002B6F84">
              <w:rPr>
                <w:sz w:val="20"/>
                <w:lang w:val="en-IE"/>
              </w:rPr>
              <w:t xml:space="preserve"> </w:t>
            </w:r>
            <w:r>
              <w:rPr>
                <w:sz w:val="20"/>
                <w:lang w:val="en-IE"/>
              </w:rPr>
              <w:t>June, 2025</w:t>
            </w:r>
          </w:p>
        </w:tc>
      </w:tr>
      <w:tr w:rsidR="00BB2E3A" w14:paraId="005C4C55" w14:textId="77777777" w:rsidTr="002B6996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8617" w14:textId="77777777" w:rsidR="00BB2E3A" w:rsidRDefault="00BB2E3A" w:rsidP="002B6996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8DA46" w14:textId="77777777" w:rsidR="00BB2E3A" w:rsidRDefault="00BB2E3A" w:rsidP="002B6996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A98EE" w14:textId="77777777" w:rsidR="00BB2E3A" w:rsidRDefault="00BB2E3A" w:rsidP="002B6996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9B2B6" w14:textId="77777777" w:rsidR="00BB2E3A" w:rsidRDefault="00BB2E3A" w:rsidP="002B6996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4B39B833" w14:textId="77777777" w:rsidR="00BB2E3A" w:rsidRDefault="00BB2E3A" w:rsidP="002B6996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BB2E3A" w:rsidRPr="00012786" w14:paraId="51B7C176" w14:textId="77777777" w:rsidTr="002B6996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F726" w14:textId="77777777" w:rsidR="00BB2E3A" w:rsidRDefault="00BB2E3A" w:rsidP="002B6996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5554" w14:textId="77777777" w:rsidR="00BB2E3A" w:rsidRDefault="00BB2E3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C6EBA" w14:textId="346F5B61" w:rsidR="00BB2E3A" w:rsidRDefault="00CB269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Catriona Kelleher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0AF08" w14:textId="01E9BF2A" w:rsidR="00BB2E3A" w:rsidRPr="00012786" w:rsidRDefault="00BB2E3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2B6F84">
              <w:rPr>
                <w:sz w:val="20"/>
                <w:lang w:val="en-IE"/>
              </w:rPr>
              <w:t>E</w:t>
            </w:r>
          </w:p>
        </w:tc>
      </w:tr>
      <w:tr w:rsidR="00BB2E3A" w:rsidRPr="00012786" w14:paraId="343EB8BA" w14:textId="77777777" w:rsidTr="002B6996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5B9DD" w14:textId="77777777" w:rsidR="00BB2E3A" w:rsidRDefault="00BB2E3A" w:rsidP="002B6996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81FA3" w14:textId="77777777" w:rsidR="00BB2E3A" w:rsidRDefault="00BB2E3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28D93" w14:textId="4F31D18E" w:rsidR="00BB2E3A" w:rsidRDefault="00CB269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Bernie Cronin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26AF" w14:textId="5869A2A8" w:rsidR="00BB2E3A" w:rsidRPr="00012786" w:rsidRDefault="00BB2E3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2B6F84">
              <w:rPr>
                <w:sz w:val="20"/>
                <w:lang w:val="en-IE"/>
              </w:rPr>
              <w:t>A</w:t>
            </w:r>
          </w:p>
        </w:tc>
      </w:tr>
      <w:tr w:rsidR="00BB2E3A" w:rsidRPr="00012786" w14:paraId="784091F0" w14:textId="77777777" w:rsidTr="002B6996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9767" w14:textId="4FC90C75" w:rsidR="00BB2E3A" w:rsidRDefault="002B6F84" w:rsidP="002B6996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Ballydaly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3079" w14:textId="77777777" w:rsidR="00BB2E3A" w:rsidRDefault="00BB2E3A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25492" w14:textId="618ECAB7" w:rsidR="00BB2E3A" w:rsidRDefault="007A6EF3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Anne Marie Murphy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32ADF" w14:textId="04988A23" w:rsidR="00BB2E3A" w:rsidRPr="00012786" w:rsidRDefault="007A6EF3" w:rsidP="002B6996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Mary Murphy</w:t>
            </w:r>
          </w:p>
        </w:tc>
      </w:tr>
    </w:tbl>
    <w:p w14:paraId="602B97BA" w14:textId="77777777" w:rsidR="00BB2E3A" w:rsidRDefault="00BB2E3A" w:rsidP="00BB2E3A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03689803" w14:textId="31A2521C" w:rsidR="00BB2E3A" w:rsidRDefault="00DE4E80" w:rsidP="00BB2E3A">
      <w:pPr>
        <w:ind w:left="720"/>
        <w:rPr>
          <w:sz w:val="20"/>
          <w:szCs w:val="20"/>
        </w:rPr>
      </w:pPr>
      <w:r>
        <w:rPr>
          <w:sz w:val="20"/>
          <w:szCs w:val="20"/>
        </w:rPr>
        <w:t>No Mass on Monday 2</w:t>
      </w:r>
      <w:r w:rsidRPr="00DE4E80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 </w:t>
      </w:r>
    </w:p>
    <w:p w14:paraId="5E9C4B9B" w14:textId="0003790D" w:rsidR="00BB2E3A" w:rsidRPr="00E63A3E" w:rsidRDefault="00BB2E3A" w:rsidP="00BB2E3A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</w:t>
      </w:r>
      <w:r w:rsidR="00DE4E80">
        <w:rPr>
          <w:sz w:val="20"/>
          <w:szCs w:val="20"/>
        </w:rPr>
        <w:t>3</w:t>
      </w:r>
      <w:r w:rsidR="00DE4E80" w:rsidRPr="00DE4E80">
        <w:rPr>
          <w:sz w:val="20"/>
          <w:szCs w:val="20"/>
          <w:vertAlign w:val="superscript"/>
        </w:rPr>
        <w:t>rd</w:t>
      </w:r>
      <w:r>
        <w:rPr>
          <w:sz w:val="20"/>
          <w:szCs w:val="20"/>
        </w:rPr>
        <w:t>) for Private Intention at 10.00a.m.</w:t>
      </w:r>
    </w:p>
    <w:p w14:paraId="2D0D7312" w14:textId="53D66704" w:rsidR="00BB2E3A" w:rsidRDefault="00BB2E3A" w:rsidP="00BB2E3A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 w:rsidR="00DE4E80">
        <w:rPr>
          <w:sz w:val="20"/>
          <w:szCs w:val="20"/>
        </w:rPr>
        <w:t>4</w:t>
      </w:r>
      <w:r w:rsidRPr="005B48DD">
        <w:rPr>
          <w:sz w:val="20"/>
          <w:szCs w:val="20"/>
          <w:vertAlign w:val="superscript"/>
        </w:rPr>
        <w:t>th</w:t>
      </w:r>
      <w:r w:rsidRPr="00403A26">
        <w:rPr>
          <w:sz w:val="20"/>
          <w:szCs w:val="20"/>
        </w:rPr>
        <w:t xml:space="preserve">) </w:t>
      </w:r>
      <w:r>
        <w:rPr>
          <w:sz w:val="20"/>
          <w:szCs w:val="20"/>
        </w:rPr>
        <w:t xml:space="preserve">for </w:t>
      </w:r>
      <w:r w:rsidR="00DE4E80">
        <w:rPr>
          <w:sz w:val="20"/>
          <w:szCs w:val="20"/>
        </w:rPr>
        <w:t>Private Intention</w:t>
      </w:r>
      <w:r>
        <w:rPr>
          <w:sz w:val="20"/>
          <w:szCs w:val="20"/>
        </w:rPr>
        <w:t xml:space="preserve"> at 10.00a.m.</w:t>
      </w:r>
    </w:p>
    <w:p w14:paraId="78043361" w14:textId="688A44F6" w:rsidR="00BB2E3A" w:rsidRDefault="002B6F84" w:rsidP="00BB2E3A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Friday (6</w:t>
      </w:r>
      <w:r w:rsidRPr="002B6F84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 Private Intention at 10.000a.m.</w:t>
      </w:r>
    </w:p>
    <w:p w14:paraId="39B920EA" w14:textId="4F7BD3DA" w:rsidR="002B6F84" w:rsidRPr="00CB269A" w:rsidRDefault="002B6F84" w:rsidP="00BB2E3A">
      <w:pPr>
        <w:ind w:left="720"/>
        <w:rPr>
          <w:bCs/>
          <w:i/>
          <w:iCs/>
          <w:sz w:val="20"/>
          <w:szCs w:val="20"/>
        </w:rPr>
      </w:pPr>
      <w:r>
        <w:rPr>
          <w:b/>
          <w:sz w:val="20"/>
          <w:szCs w:val="20"/>
        </w:rPr>
        <w:t>MILLSTREET CHURCH COLLECTORS</w:t>
      </w:r>
      <w:r w:rsidR="00CB269A">
        <w:rPr>
          <w:b/>
          <w:sz w:val="20"/>
          <w:szCs w:val="20"/>
        </w:rPr>
        <w:t xml:space="preserve"> for June.  Vigil Mass Group 4 </w:t>
      </w:r>
      <w:r w:rsidR="00CB269A" w:rsidRPr="00CB269A">
        <w:rPr>
          <w:bCs/>
          <w:i/>
          <w:iCs/>
          <w:sz w:val="20"/>
          <w:szCs w:val="20"/>
        </w:rPr>
        <w:t>– K. Flynn, M. O’Sullivan, B. O’Leary &amp; S. Lehane.</w:t>
      </w:r>
      <w:r w:rsidR="00CB269A">
        <w:rPr>
          <w:b/>
          <w:sz w:val="20"/>
          <w:szCs w:val="20"/>
        </w:rPr>
        <w:t xml:space="preserve"> 11.30a.m. Group 2: </w:t>
      </w:r>
      <w:r w:rsidR="00CB269A" w:rsidRPr="00CB269A">
        <w:rPr>
          <w:bCs/>
          <w:i/>
          <w:iCs/>
          <w:sz w:val="20"/>
          <w:szCs w:val="20"/>
        </w:rPr>
        <w:t>J. McSweeney, J. Doody, J. Buckley &amp; N. Twomey.</w:t>
      </w:r>
    </w:p>
    <w:p w14:paraId="77D5724B" w14:textId="6A48F8E9" w:rsidR="002B6F84" w:rsidRDefault="002B6F84" w:rsidP="00BB2E3A">
      <w:pPr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DIOCESAN COLLECTION </w:t>
      </w:r>
      <w:r w:rsidRPr="002B6F84">
        <w:rPr>
          <w:bCs/>
          <w:sz w:val="20"/>
          <w:szCs w:val="20"/>
        </w:rPr>
        <w:t>next weekend (7</w:t>
      </w:r>
      <w:r w:rsidRPr="002B6F84">
        <w:rPr>
          <w:bCs/>
          <w:sz w:val="20"/>
          <w:szCs w:val="20"/>
          <w:vertAlign w:val="superscript"/>
        </w:rPr>
        <w:t>th</w:t>
      </w:r>
      <w:r w:rsidRPr="002B6F84">
        <w:rPr>
          <w:bCs/>
          <w:sz w:val="20"/>
          <w:szCs w:val="20"/>
        </w:rPr>
        <w:t>/8</w:t>
      </w:r>
      <w:r w:rsidRPr="002B6F84">
        <w:rPr>
          <w:bCs/>
          <w:sz w:val="20"/>
          <w:szCs w:val="20"/>
          <w:vertAlign w:val="superscript"/>
        </w:rPr>
        <w:t>th</w:t>
      </w:r>
      <w:r w:rsidRPr="002B6F84">
        <w:rPr>
          <w:bCs/>
          <w:sz w:val="20"/>
          <w:szCs w:val="20"/>
        </w:rPr>
        <w:t>) for</w:t>
      </w:r>
      <w:r>
        <w:rPr>
          <w:bCs/>
          <w:sz w:val="20"/>
          <w:szCs w:val="20"/>
        </w:rPr>
        <w:t xml:space="preserve"> </w:t>
      </w:r>
      <w:r w:rsidRPr="002B6F84">
        <w:rPr>
          <w:b/>
          <w:sz w:val="20"/>
          <w:szCs w:val="20"/>
        </w:rPr>
        <w:t>Peter’s Pence</w:t>
      </w:r>
      <w:r>
        <w:rPr>
          <w:bCs/>
          <w:sz w:val="20"/>
          <w:szCs w:val="20"/>
        </w:rPr>
        <w:t>.</w:t>
      </w:r>
    </w:p>
    <w:p w14:paraId="6E07975E" w14:textId="2D03DA92" w:rsidR="00BB2E3A" w:rsidRPr="00547B52" w:rsidRDefault="00BB2E3A" w:rsidP="00BB2E3A">
      <w:pPr>
        <w:ind w:left="720"/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>:</w:t>
      </w:r>
      <w:r w:rsidR="002B6F84">
        <w:rPr>
          <w:bCs/>
          <w:sz w:val="20"/>
          <w:szCs w:val="20"/>
        </w:rPr>
        <w:t xml:space="preserve"> </w:t>
      </w:r>
      <w:r w:rsidRPr="00696874">
        <w:rPr>
          <w:b/>
          <w:sz w:val="20"/>
          <w:szCs w:val="20"/>
        </w:rPr>
        <w:t>Sunday 1</w:t>
      </w:r>
      <w:r w:rsidRPr="00696874">
        <w:rPr>
          <w:b/>
          <w:sz w:val="20"/>
          <w:szCs w:val="20"/>
          <w:vertAlign w:val="superscript"/>
        </w:rPr>
        <w:t>st</w:t>
      </w:r>
      <w:r w:rsidRPr="00696874">
        <w:rPr>
          <w:b/>
          <w:sz w:val="20"/>
          <w:szCs w:val="20"/>
        </w:rPr>
        <w:t xml:space="preserve"> June</w:t>
      </w:r>
      <w:r>
        <w:rPr>
          <w:bCs/>
          <w:sz w:val="20"/>
          <w:szCs w:val="20"/>
        </w:rPr>
        <w:t>: Fr. Joe Tarrant (064) 7751104</w:t>
      </w:r>
      <w:r w:rsidR="00915E32">
        <w:rPr>
          <w:bCs/>
          <w:sz w:val="20"/>
          <w:szCs w:val="20"/>
        </w:rPr>
        <w:t>/ (</w:t>
      </w:r>
      <w:r>
        <w:rPr>
          <w:bCs/>
          <w:sz w:val="20"/>
          <w:szCs w:val="20"/>
        </w:rPr>
        <w:t>086)3978642</w:t>
      </w:r>
      <w:r w:rsidR="002B6F84">
        <w:rPr>
          <w:bCs/>
          <w:sz w:val="20"/>
          <w:szCs w:val="20"/>
        </w:rPr>
        <w:t xml:space="preserve">. </w:t>
      </w:r>
      <w:r w:rsidR="002B6F84" w:rsidRPr="002B6F84">
        <w:rPr>
          <w:b/>
          <w:sz w:val="20"/>
          <w:szCs w:val="20"/>
        </w:rPr>
        <w:t>Sunday 8</w:t>
      </w:r>
      <w:r w:rsidR="002B6F84" w:rsidRPr="002B6F84">
        <w:rPr>
          <w:b/>
          <w:sz w:val="20"/>
          <w:szCs w:val="20"/>
          <w:vertAlign w:val="superscript"/>
        </w:rPr>
        <w:t>th</w:t>
      </w:r>
      <w:r w:rsidR="002B6F84" w:rsidRPr="002B6F84">
        <w:rPr>
          <w:b/>
          <w:sz w:val="20"/>
          <w:szCs w:val="20"/>
        </w:rPr>
        <w:t xml:space="preserve"> June</w:t>
      </w:r>
      <w:r w:rsidR="002B6F84">
        <w:rPr>
          <w:bCs/>
          <w:sz w:val="20"/>
          <w:szCs w:val="20"/>
        </w:rPr>
        <w:t>:</w:t>
      </w:r>
      <w:r w:rsidR="00A06C5C">
        <w:rPr>
          <w:bCs/>
          <w:sz w:val="20"/>
          <w:szCs w:val="20"/>
        </w:rPr>
        <w:t xml:space="preserve"> Fr. Jim Kennelly (029) 76151</w:t>
      </w:r>
      <w:r w:rsidR="00915E32">
        <w:rPr>
          <w:bCs/>
          <w:sz w:val="20"/>
          <w:szCs w:val="20"/>
        </w:rPr>
        <w:t>/ (</w:t>
      </w:r>
      <w:r w:rsidR="00A06C5C">
        <w:rPr>
          <w:bCs/>
          <w:sz w:val="20"/>
          <w:szCs w:val="20"/>
        </w:rPr>
        <w:t>087) 2401331.</w:t>
      </w:r>
      <w:r w:rsidR="002B6F84">
        <w:rPr>
          <w:bCs/>
          <w:sz w:val="20"/>
          <w:szCs w:val="20"/>
        </w:rPr>
        <w:t xml:space="preserve"> </w:t>
      </w:r>
    </w:p>
    <w:p w14:paraId="3446D8B3" w14:textId="77F81E6A" w:rsidR="00BB2E3A" w:rsidRPr="002B6F84" w:rsidRDefault="00BB2E3A" w:rsidP="00BB2E3A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>CULLEN CHURCH</w:t>
      </w:r>
      <w:r w:rsidR="002B6F84">
        <w:rPr>
          <w:b/>
          <w:bCs/>
          <w:sz w:val="20"/>
          <w:szCs w:val="20"/>
        </w:rPr>
        <w:t xml:space="preserve">:  </w:t>
      </w:r>
      <w:r w:rsidR="002B6F84" w:rsidRPr="002B6F84">
        <w:rPr>
          <w:sz w:val="20"/>
          <w:szCs w:val="20"/>
        </w:rPr>
        <w:t>No Mass on Thursday 5</w:t>
      </w:r>
      <w:r w:rsidR="002B6F84" w:rsidRPr="002B6F84">
        <w:rPr>
          <w:sz w:val="20"/>
          <w:szCs w:val="20"/>
          <w:vertAlign w:val="superscript"/>
        </w:rPr>
        <w:t>th</w:t>
      </w:r>
      <w:r w:rsidR="002B6F84" w:rsidRPr="002B6F84">
        <w:rPr>
          <w:sz w:val="20"/>
          <w:szCs w:val="20"/>
        </w:rPr>
        <w:t xml:space="preserve"> June in Cullen.</w:t>
      </w:r>
    </w:p>
    <w:p w14:paraId="1CF42611" w14:textId="4AB9428F" w:rsidR="00BB2E3A" w:rsidRDefault="002B6F84" w:rsidP="00BB2E3A">
      <w:pPr>
        <w:ind w:left="720"/>
        <w:rPr>
          <w:b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>BALLYDALY</w:t>
      </w:r>
      <w:r w:rsidR="00BB2E3A">
        <w:rPr>
          <w:b/>
          <w:caps/>
          <w:sz w:val="20"/>
          <w:szCs w:val="20"/>
        </w:rPr>
        <w:t xml:space="preserve"> CHURCH COLLECTOR:</w:t>
      </w:r>
      <w:r w:rsidR="00BB2E3A">
        <w:rPr>
          <w:b/>
          <w:i/>
          <w:iCs/>
          <w:caps/>
          <w:sz w:val="20"/>
          <w:szCs w:val="20"/>
        </w:rPr>
        <w:t xml:space="preserve"> </w:t>
      </w:r>
      <w:r w:rsidR="00BB2E3A">
        <w:rPr>
          <w:bCs/>
          <w:sz w:val="20"/>
          <w:szCs w:val="20"/>
        </w:rPr>
        <w:t xml:space="preserve">Sunday </w:t>
      </w:r>
      <w:r>
        <w:rPr>
          <w:bCs/>
          <w:sz w:val="20"/>
          <w:szCs w:val="20"/>
        </w:rPr>
        <w:t>8</w:t>
      </w:r>
      <w:r w:rsidRPr="002B6F84">
        <w:rPr>
          <w:bCs/>
          <w:sz w:val="20"/>
          <w:szCs w:val="20"/>
          <w:vertAlign w:val="superscript"/>
        </w:rPr>
        <w:t>th</w:t>
      </w:r>
      <w:r w:rsidR="00BB2E3A">
        <w:rPr>
          <w:b/>
          <w:i/>
          <w:iCs/>
          <w:caps/>
          <w:sz w:val="20"/>
          <w:szCs w:val="20"/>
        </w:rPr>
        <w:t xml:space="preserve">: </w:t>
      </w:r>
      <w:r w:rsidR="007A6EF3">
        <w:rPr>
          <w:b/>
          <w:i/>
          <w:iCs/>
          <w:caps/>
          <w:sz w:val="20"/>
          <w:szCs w:val="20"/>
        </w:rPr>
        <w:t>T</w:t>
      </w:r>
      <w:r w:rsidR="007A6EF3">
        <w:rPr>
          <w:b/>
          <w:i/>
          <w:iCs/>
          <w:sz w:val="20"/>
          <w:szCs w:val="20"/>
        </w:rPr>
        <w:t>immy</w:t>
      </w:r>
      <w:r w:rsidR="007A6EF3">
        <w:rPr>
          <w:b/>
          <w:i/>
          <w:iCs/>
          <w:caps/>
          <w:sz w:val="20"/>
          <w:szCs w:val="20"/>
        </w:rPr>
        <w:t xml:space="preserve"> M</w:t>
      </w:r>
      <w:r w:rsidR="007A6EF3">
        <w:rPr>
          <w:b/>
          <w:i/>
          <w:iCs/>
          <w:sz w:val="20"/>
          <w:szCs w:val="20"/>
        </w:rPr>
        <w:t>urphy</w:t>
      </w:r>
      <w:r>
        <w:rPr>
          <w:b/>
          <w:i/>
          <w:iCs/>
          <w:caps/>
          <w:sz w:val="20"/>
          <w:szCs w:val="20"/>
        </w:rPr>
        <w:t xml:space="preserve"> </w:t>
      </w:r>
      <w:r w:rsidR="00BB2E3A">
        <w:rPr>
          <w:b/>
          <w:i/>
          <w:iCs/>
          <w:sz w:val="20"/>
          <w:szCs w:val="20"/>
        </w:rPr>
        <w:t xml:space="preserve"> </w:t>
      </w:r>
      <w:r w:rsidR="00BB2E3A">
        <w:rPr>
          <w:bCs/>
          <w:i/>
          <w:iCs/>
          <w:sz w:val="20"/>
          <w:szCs w:val="20"/>
        </w:rPr>
        <w:t xml:space="preserve"> </w:t>
      </w:r>
      <w:r w:rsidR="00BB2E3A">
        <w:rPr>
          <w:b/>
          <w:i/>
          <w:iCs/>
          <w:sz w:val="20"/>
          <w:szCs w:val="20"/>
        </w:rPr>
        <w:t xml:space="preserve">  </w:t>
      </w:r>
    </w:p>
    <w:p w14:paraId="4976559F" w14:textId="2996986F" w:rsidR="007A6EF3" w:rsidRDefault="007A6EF3" w:rsidP="00A06C5C">
      <w:pPr>
        <w:ind w:left="720"/>
        <w:rPr>
          <w:b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>BALLYDALY DIOCESAN COLLECTION</w:t>
      </w:r>
      <w:r w:rsidRPr="007A6EF3">
        <w:rPr>
          <w:b/>
          <w:i/>
          <w:iCs/>
          <w:sz w:val="20"/>
          <w:szCs w:val="20"/>
        </w:rPr>
        <w:t>:</w:t>
      </w:r>
      <w:r>
        <w:rPr>
          <w:b/>
          <w:i/>
          <w:iCs/>
          <w:sz w:val="20"/>
          <w:szCs w:val="20"/>
        </w:rPr>
        <w:t xml:space="preserve">  Eileen Guerin</w:t>
      </w:r>
    </w:p>
    <w:p w14:paraId="5D652840" w14:textId="77777777" w:rsidR="00BB2E3A" w:rsidRPr="009261C0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  <w:lang w:val="en-US"/>
        </w:rPr>
      </w:pPr>
      <w:r>
        <w:rPr>
          <w:b/>
          <w:bCs/>
          <w:i/>
          <w:iCs/>
          <w:sz w:val="20"/>
          <w:szCs w:val="20"/>
          <w:lang w:val="en-US"/>
        </w:rPr>
        <w:t>DATES TO NOTE</w:t>
      </w:r>
    </w:p>
    <w:p w14:paraId="0CC6036F" w14:textId="77777777" w:rsidR="00BB2E3A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Monday 9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Mass in St. Mary’s Cemetery at 7.30p.m.</w:t>
      </w:r>
    </w:p>
    <w:p w14:paraId="237E672F" w14:textId="77777777" w:rsidR="00BB2E3A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Tuesday 10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Mass in Drishane Cemetery at 7.30p.m.</w:t>
      </w:r>
    </w:p>
    <w:p w14:paraId="43492FD8" w14:textId="77777777" w:rsidR="00BB2E3A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Sunday 22</w:t>
      </w:r>
      <w:r w:rsidRPr="00341F70">
        <w:rPr>
          <w:sz w:val="20"/>
          <w:szCs w:val="20"/>
          <w:vertAlign w:val="superscript"/>
          <w:lang w:val="en-US"/>
        </w:rPr>
        <w:t>nd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Corpus Christi Procession after 11.30a.m. Mass</w:t>
      </w:r>
    </w:p>
    <w:p w14:paraId="69BD4D07" w14:textId="77777777" w:rsidR="00BB2E3A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Tuesday 24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Mass in St. John’s Well at 8.00p.m.</w:t>
      </w:r>
    </w:p>
    <w:p w14:paraId="1E410466" w14:textId="77777777" w:rsidR="00BB2E3A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Thursday 3</w:t>
      </w:r>
      <w:r w:rsidRPr="002B68F4">
        <w:rPr>
          <w:sz w:val="20"/>
          <w:szCs w:val="20"/>
          <w:vertAlign w:val="superscript"/>
          <w:lang w:val="en-US"/>
        </w:rPr>
        <w:t>rd</w:t>
      </w:r>
      <w:r>
        <w:rPr>
          <w:sz w:val="20"/>
          <w:szCs w:val="20"/>
          <w:lang w:val="en-US"/>
        </w:rPr>
        <w:t xml:space="preserve"> July:  </w:t>
      </w:r>
      <w:r>
        <w:rPr>
          <w:sz w:val="20"/>
          <w:szCs w:val="20"/>
          <w:lang w:val="en-US"/>
        </w:rPr>
        <w:tab/>
        <w:t>Mass in Cullen Cemetery at 7.30p.m.</w:t>
      </w:r>
    </w:p>
    <w:p w14:paraId="3F528463" w14:textId="77777777" w:rsidR="00BB2E3A" w:rsidRPr="00547B52" w:rsidRDefault="00BB2E3A" w:rsidP="00BB2E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Thursday 24</w:t>
      </w:r>
      <w:r w:rsidRPr="002B68F4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July:  </w:t>
      </w:r>
      <w:r>
        <w:rPr>
          <w:sz w:val="20"/>
          <w:szCs w:val="20"/>
          <w:lang w:val="en-US"/>
        </w:rPr>
        <w:tab/>
        <w:t>Mass in Old Cemetery, Cullen at 7.30p.m.</w:t>
      </w:r>
    </w:p>
    <w:p w14:paraId="5BADA0CE" w14:textId="77777777" w:rsidR="00BB2E3A" w:rsidRPr="00F8545A" w:rsidRDefault="00BB2E3A" w:rsidP="00BB2E3A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6F67D683" w14:textId="5BD563A1" w:rsidR="00BB2E3A" w:rsidRDefault="00BB2E3A" w:rsidP="00BB2E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COFFEE AFTERNOON </w:t>
      </w:r>
      <w:r w:rsidRPr="006F6EE1">
        <w:rPr>
          <w:b/>
          <w:bCs/>
          <w:color w:val="242424"/>
          <w:sz w:val="20"/>
          <w:szCs w:val="20"/>
          <w:bdr w:val="none" w:sz="0" w:space="0" w:color="auto" w:frame="1"/>
        </w:rPr>
        <w:t>CELEBRATING EIMEAR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 in aid of Irish Kidney Association at the home of Jerry &amp; Anne Marie O’Mahony, Inchileagh (P51R266) on </w:t>
      </w:r>
      <w:r w:rsidR="002B6F84">
        <w:rPr>
          <w:color w:val="242424"/>
          <w:sz w:val="20"/>
          <w:szCs w:val="20"/>
          <w:bdr w:val="none" w:sz="0" w:space="0" w:color="auto" w:frame="1"/>
        </w:rPr>
        <w:t>this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 Sunday 1</w:t>
      </w:r>
      <w:r w:rsidRPr="006F6EE1">
        <w:rPr>
          <w:color w:val="242424"/>
          <w:sz w:val="20"/>
          <w:szCs w:val="20"/>
          <w:bdr w:val="none" w:sz="0" w:space="0" w:color="auto" w:frame="1"/>
          <w:vertAlign w:val="superscript"/>
        </w:rPr>
        <w:t>st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 June between 12.30 &amp; 4.30p.m.</w:t>
      </w:r>
    </w:p>
    <w:p w14:paraId="7D9D451D" w14:textId="77777777" w:rsidR="00BB2E3A" w:rsidRDefault="00BB2E3A" w:rsidP="00BB2E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FEIS LAITIARAIN </w:t>
      </w:r>
      <w:r w:rsidRPr="004479EC">
        <w:rPr>
          <w:color w:val="242424"/>
          <w:sz w:val="20"/>
          <w:szCs w:val="20"/>
          <w:bdr w:val="none" w:sz="0" w:space="0" w:color="auto" w:frame="1"/>
        </w:rPr>
        <w:t>on Sunday 8</w:t>
      </w:r>
      <w:r w:rsidRPr="004479EC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4479EC">
        <w:rPr>
          <w:color w:val="242424"/>
          <w:sz w:val="20"/>
          <w:szCs w:val="20"/>
          <w:bdr w:val="none" w:sz="0" w:space="0" w:color="auto" w:frame="1"/>
        </w:rPr>
        <w:t xml:space="preserve"> June commencing at 12p.m. Competitions include: singing, ballad groups, poetry, music &amp; sports.</w:t>
      </w:r>
    </w:p>
    <w:p w14:paraId="15716E89" w14:textId="22C48596" w:rsidR="00BB2E3A" w:rsidRPr="002B6F84" w:rsidRDefault="002B6F84" w:rsidP="00BB2E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BUS TO KNOCK </w:t>
      </w:r>
      <w:r w:rsidRPr="002B6F84">
        <w:rPr>
          <w:color w:val="242424"/>
          <w:sz w:val="20"/>
          <w:szCs w:val="20"/>
          <w:bdr w:val="none" w:sz="0" w:space="0" w:color="auto" w:frame="1"/>
        </w:rPr>
        <w:t>from Boherbue &amp; Kiskeam on Wednesday 25</w:t>
      </w:r>
      <w:r w:rsidRPr="002B6F84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2B6F84">
        <w:rPr>
          <w:color w:val="242424"/>
          <w:sz w:val="20"/>
          <w:szCs w:val="20"/>
          <w:bdr w:val="none" w:sz="0" w:space="0" w:color="auto" w:frame="1"/>
        </w:rPr>
        <w:t xml:space="preserve"> June.  To reserve a seat contact Philomena (087) 7500151.</w:t>
      </w:r>
    </w:p>
    <w:p w14:paraId="3BBF6855" w14:textId="3556AF23" w:rsidR="00A06C5C" w:rsidRDefault="00BB2E3A" w:rsidP="00A06C5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WEST KERRY PILGRIMAGE </w:t>
      </w:r>
      <w:r w:rsidRPr="006F6EE1">
        <w:rPr>
          <w:color w:val="242424"/>
          <w:sz w:val="20"/>
          <w:szCs w:val="20"/>
          <w:bdr w:val="none" w:sz="0" w:space="0" w:color="auto" w:frame="1"/>
        </w:rPr>
        <w:t>to Lourdes, September 14</w:t>
      </w:r>
      <w:r w:rsidRPr="006F6EE1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 to 19</w:t>
      </w:r>
      <w:r w:rsidRPr="006F6EE1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. Spiritual director Fr. Michael Moynihan.  Cost €969. Some seats still available, contact Cathy or Eibhlin on (066) 9151208 or email </w:t>
      </w:r>
      <w:hyperlink r:id="rId8" w:history="1">
        <w:r w:rsidR="007A6EF3" w:rsidRPr="00511939">
          <w:rPr>
            <w:rStyle w:val="Hyperlink"/>
            <w:sz w:val="20"/>
            <w:szCs w:val="20"/>
            <w:bdr w:val="none" w:sz="0" w:space="0" w:color="auto" w:frame="1"/>
          </w:rPr>
          <w:t>dingle@dioceseofkerry.ie</w:t>
        </w:r>
      </w:hyperlink>
      <w:r w:rsidRPr="006F6EE1">
        <w:rPr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7CDCDCDA" w14:textId="229367C8" w:rsidR="00A06C5C" w:rsidRPr="00A06C5C" w:rsidRDefault="00A06C5C" w:rsidP="00A06C5C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  <w:r w:rsidRPr="00A06C5C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 xml:space="preserve">We remember this weekend the students who will be starting exams this week.  May they receive the support they </w:t>
      </w:r>
      <w:r w:rsidR="00915E32" w:rsidRPr="00A06C5C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need,</w:t>
      </w:r>
      <w:r w:rsidRPr="00A06C5C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 xml:space="preserve"> and may God guide them in the decisions they make.</w:t>
      </w:r>
    </w:p>
    <w:p w14:paraId="7B1716FA" w14:textId="6E4C16E3" w:rsidR="00A06C5C" w:rsidRPr="00A06C5C" w:rsidRDefault="00A06C5C" w:rsidP="00A06C5C">
      <w:pPr>
        <w:pStyle w:val="xmsonormal"/>
        <w:shd w:val="clear" w:color="auto" w:fill="FFFFFF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O Loving Father,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we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pray that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your 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mind be rested,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your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body energised, and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your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spirit inspired for the exa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ms you do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. 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May you have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peace and assurance so that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you will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do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your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best.  May God’s Spirit of Wisdom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enlighten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you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and guide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you.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  Lord Jesus, be by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their 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 xml:space="preserve">side as </w:t>
      </w:r>
      <w:r>
        <w:rPr>
          <w:i/>
          <w:iCs/>
          <w:color w:val="242424"/>
          <w:sz w:val="20"/>
          <w:szCs w:val="20"/>
          <w:bdr w:val="none" w:sz="0" w:space="0" w:color="auto" w:frame="1"/>
        </w:rPr>
        <w:t>they do their exams</w:t>
      </w:r>
      <w:r w:rsidRPr="00A06C5C">
        <w:rPr>
          <w:i/>
          <w:iCs/>
          <w:color w:val="242424"/>
          <w:sz w:val="20"/>
          <w:szCs w:val="20"/>
          <w:bdr w:val="none" w:sz="0" w:space="0" w:color="auto" w:frame="1"/>
        </w:rPr>
        <w:t>. Amen</w:t>
      </w:r>
    </w:p>
    <w:p w14:paraId="5D6A0BA7" w14:textId="77777777" w:rsidR="007A6EF3" w:rsidRPr="00A06C5C" w:rsidRDefault="007A6EF3" w:rsidP="00A06C5C">
      <w:pPr>
        <w:pStyle w:val="xmsonormal"/>
        <w:shd w:val="clear" w:color="auto" w:fill="FFFFFF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</w:p>
    <w:p w14:paraId="4DB30712" w14:textId="1F1CE385" w:rsidR="004D5048" w:rsidRPr="00761FCA" w:rsidRDefault="004D5048" w:rsidP="00761FCA"/>
    <w:sectPr w:rsidR="004D5048" w:rsidRPr="00761FCA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E3A"/>
    <w:rsid w:val="00021B7C"/>
    <w:rsid w:val="00043469"/>
    <w:rsid w:val="00103A81"/>
    <w:rsid w:val="00283751"/>
    <w:rsid w:val="0029541A"/>
    <w:rsid w:val="002B6F84"/>
    <w:rsid w:val="002F03ED"/>
    <w:rsid w:val="00323F70"/>
    <w:rsid w:val="004608EB"/>
    <w:rsid w:val="004D5048"/>
    <w:rsid w:val="004E1E5F"/>
    <w:rsid w:val="004F0C43"/>
    <w:rsid w:val="00577165"/>
    <w:rsid w:val="0074667A"/>
    <w:rsid w:val="00761FCA"/>
    <w:rsid w:val="007978D2"/>
    <w:rsid w:val="007A6EF3"/>
    <w:rsid w:val="008E521A"/>
    <w:rsid w:val="00915E32"/>
    <w:rsid w:val="009D2131"/>
    <w:rsid w:val="009D61E7"/>
    <w:rsid w:val="009F77BF"/>
    <w:rsid w:val="00A06C5C"/>
    <w:rsid w:val="00AE7BDE"/>
    <w:rsid w:val="00B643A2"/>
    <w:rsid w:val="00BB2E3A"/>
    <w:rsid w:val="00BD76F1"/>
    <w:rsid w:val="00CB269A"/>
    <w:rsid w:val="00DE4E80"/>
    <w:rsid w:val="00E214F1"/>
    <w:rsid w:val="00E45300"/>
    <w:rsid w:val="00F62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095B1"/>
  <w15:docId w15:val="{93301C44-2DB2-4A11-8856-361F62DC6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E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BB2E3A"/>
    <w:pPr>
      <w:spacing w:before="100" w:beforeAutospacing="1" w:after="100" w:afterAutospacing="1"/>
    </w:pPr>
    <w:rPr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7A6E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ngle@dioceseofkerry.i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105</TotalTime>
  <Pages>2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2</cp:revision>
  <cp:lastPrinted>2025-05-30T15:15:00Z</cp:lastPrinted>
  <dcterms:created xsi:type="dcterms:W3CDTF">2025-05-30T13:28:00Z</dcterms:created>
  <dcterms:modified xsi:type="dcterms:W3CDTF">2025-05-30T15:33:00Z</dcterms:modified>
</cp:coreProperties>
</file>