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7A397A" w14:textId="77777777" w:rsidR="00323573" w:rsidRDefault="00323573" w:rsidP="00323573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PARISH NEWSLETTER</w:t>
      </w:r>
    </w:p>
    <w:p w14:paraId="4EFBD882" w14:textId="77777777" w:rsidR="00323573" w:rsidRDefault="00323573" w:rsidP="00323573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2EADCF3D" w14:textId="15C4D813" w:rsidR="00323573" w:rsidRDefault="00323573" w:rsidP="0032357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SIXTH</w:t>
      </w:r>
      <w:r>
        <w:rPr>
          <w:b/>
          <w:bCs/>
          <w:caps/>
          <w:sz w:val="22"/>
        </w:rPr>
        <w:t xml:space="preserve"> sunday of easter – </w:t>
      </w:r>
      <w:r>
        <w:rPr>
          <w:b/>
          <w:bCs/>
          <w:caps/>
          <w:sz w:val="22"/>
        </w:rPr>
        <w:t>25</w:t>
      </w:r>
      <w:r w:rsidRPr="002B68F4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May, 2025</w:t>
      </w:r>
    </w:p>
    <w:p w14:paraId="5CF43319" w14:textId="77777777" w:rsidR="00323573" w:rsidRDefault="00323573" w:rsidP="00323573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1F591B0E" w14:textId="77777777" w:rsidR="00323573" w:rsidRDefault="00323573" w:rsidP="00323573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386F9AD0" w14:textId="77777777" w:rsidR="00323573" w:rsidRDefault="00323573" w:rsidP="00323573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2C92F647" w14:textId="77777777" w:rsidR="00323573" w:rsidRDefault="00323573" w:rsidP="0032357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1CFEDE08" w14:textId="77777777" w:rsidR="00323573" w:rsidRDefault="00323573" w:rsidP="0032357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7898A362" w14:textId="77777777" w:rsidR="00323573" w:rsidRDefault="00323573" w:rsidP="0032357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12C0D593" w14:textId="06AE6C27" w:rsidR="00323573" w:rsidRDefault="00323573" w:rsidP="00323573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>
        <w:rPr>
          <w:bCs/>
          <w:sz w:val="20"/>
          <w:szCs w:val="20"/>
        </w:rPr>
        <w:t>Maureen Price (nee O’Sullivan), Claraghatlea &amp; Toronto; Simon O’Connell, Kanturk; Sta</w:t>
      </w:r>
      <w:r w:rsidR="0074132B">
        <w:rPr>
          <w:bCs/>
          <w:sz w:val="20"/>
          <w:szCs w:val="20"/>
        </w:rPr>
        <w:t>n</w:t>
      </w:r>
      <w:r>
        <w:rPr>
          <w:bCs/>
          <w:sz w:val="20"/>
          <w:szCs w:val="20"/>
        </w:rPr>
        <w:t>is</w:t>
      </w:r>
      <w:r w:rsidR="0074132B">
        <w:rPr>
          <w:bCs/>
          <w:sz w:val="20"/>
          <w:szCs w:val="20"/>
        </w:rPr>
        <w:t>l</w:t>
      </w:r>
      <w:r>
        <w:rPr>
          <w:bCs/>
          <w:sz w:val="20"/>
          <w:szCs w:val="20"/>
        </w:rPr>
        <w:t>awa Turek, Poland</w:t>
      </w:r>
      <w:r w:rsidR="006F6EE1">
        <w:rPr>
          <w:bCs/>
          <w:sz w:val="20"/>
          <w:szCs w:val="20"/>
        </w:rPr>
        <w:t>; Ned Moloney,</w:t>
      </w:r>
      <w:r w:rsidR="0074132B">
        <w:rPr>
          <w:bCs/>
          <w:sz w:val="20"/>
          <w:szCs w:val="20"/>
        </w:rPr>
        <w:t xml:space="preserve"> </w:t>
      </w:r>
      <w:proofErr w:type="spellStart"/>
      <w:r w:rsidR="0074132B">
        <w:rPr>
          <w:bCs/>
          <w:sz w:val="20"/>
          <w:szCs w:val="20"/>
        </w:rPr>
        <w:t>Faha</w:t>
      </w:r>
      <w:proofErr w:type="spellEnd"/>
      <w:r w:rsidR="0074132B">
        <w:rPr>
          <w:bCs/>
          <w:sz w:val="20"/>
          <w:szCs w:val="20"/>
        </w:rPr>
        <w:t>,</w:t>
      </w:r>
      <w:r w:rsidR="006F6EE1">
        <w:rPr>
          <w:bCs/>
          <w:sz w:val="20"/>
          <w:szCs w:val="20"/>
        </w:rPr>
        <w:t xml:space="preserve"> Killarney</w:t>
      </w:r>
      <w:r w:rsidR="00B156A2">
        <w:rPr>
          <w:bCs/>
          <w:sz w:val="20"/>
          <w:szCs w:val="20"/>
        </w:rPr>
        <w:t xml:space="preserve">; Tom Hickey, </w:t>
      </w:r>
      <w:proofErr w:type="spellStart"/>
      <w:r w:rsidR="00B156A2">
        <w:rPr>
          <w:bCs/>
          <w:sz w:val="20"/>
          <w:szCs w:val="20"/>
        </w:rPr>
        <w:t>Gneeveguilla</w:t>
      </w:r>
      <w:proofErr w:type="spellEnd"/>
      <w:r w:rsidR="00B156A2">
        <w:rPr>
          <w:bCs/>
          <w:sz w:val="20"/>
          <w:szCs w:val="20"/>
        </w:rPr>
        <w:t>.</w:t>
      </w:r>
    </w:p>
    <w:p w14:paraId="202197A3" w14:textId="77777777" w:rsidR="00323573" w:rsidRDefault="00323573" w:rsidP="00323573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5ADC82D2" w14:textId="77777777" w:rsidR="00323573" w:rsidRDefault="00323573" w:rsidP="00323573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24</w:t>
      </w:r>
      <w:r w:rsidRPr="00341F7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58939E2F" w14:textId="77777777" w:rsidR="00323573" w:rsidRDefault="00323573" w:rsidP="00323573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Ryan Family,</w:t>
      </w:r>
    </w:p>
    <w:p w14:paraId="3228607E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Cockhill;</w:t>
      </w:r>
    </w:p>
    <w:p w14:paraId="520A9F6F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Dr. Michael Feeley, Clara Road.</w:t>
      </w:r>
    </w:p>
    <w:p w14:paraId="7C93411C" w14:textId="77777777" w:rsidR="00323573" w:rsidRDefault="00323573" w:rsidP="00323573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>Sunday 25</w:t>
      </w:r>
      <w:r w:rsidRPr="009261C0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May, 2025:         </w:t>
      </w:r>
    </w:p>
    <w:p w14:paraId="3835BC91" w14:textId="433DCBA4" w:rsidR="00323573" w:rsidRDefault="00323573" w:rsidP="00323573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Connie McSweeney, Gortavehy</w:t>
      </w:r>
      <w:r>
        <w:rPr>
          <w:bCs/>
          <w:sz w:val="20"/>
          <w:szCs w:val="20"/>
        </w:rPr>
        <w:t>;</w:t>
      </w:r>
    </w:p>
    <w:p w14:paraId="671B6176" w14:textId="1689A7BF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Eileen Cronin, New York, Salthill &amp; Shanaknuck</w:t>
      </w:r>
    </w:p>
    <w:p w14:paraId="0998D7FC" w14:textId="63D97276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(</w:t>
      </w:r>
      <w:r w:rsidRPr="00696874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).</w:t>
      </w:r>
    </w:p>
    <w:p w14:paraId="008FE803" w14:textId="77777777" w:rsidR="00323573" w:rsidRDefault="00323573" w:rsidP="00323573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>Michael Dineen, Pound Hill (</w:t>
      </w:r>
      <w:r w:rsidRPr="00A67A98">
        <w:rPr>
          <w:bCs/>
          <w:i/>
          <w:iCs/>
          <w:sz w:val="20"/>
          <w:szCs w:val="20"/>
        </w:rPr>
        <w:t>1</w:t>
      </w:r>
      <w:r w:rsidRPr="00A67A98">
        <w:rPr>
          <w:bCs/>
          <w:i/>
          <w:iCs/>
          <w:sz w:val="20"/>
          <w:szCs w:val="20"/>
          <w:vertAlign w:val="superscript"/>
        </w:rPr>
        <w:t>st</w:t>
      </w:r>
      <w:r w:rsidRPr="00A67A98">
        <w:rPr>
          <w:bCs/>
          <w:i/>
          <w:iCs/>
          <w:sz w:val="20"/>
          <w:szCs w:val="20"/>
        </w:rPr>
        <w:t xml:space="preserve"> Anniversary</w:t>
      </w:r>
      <w:r>
        <w:rPr>
          <w:bCs/>
          <w:sz w:val="20"/>
          <w:szCs w:val="20"/>
        </w:rPr>
        <w:t>);</w:t>
      </w:r>
    </w:p>
    <w:p w14:paraId="2BC46CB2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Kathleen &amp; Jimmy Cashman, Clara Road;</w:t>
      </w:r>
    </w:p>
    <w:p w14:paraId="298AA595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Annie, David &amp; Gerard Sheehan, Carrigacooleen;</w:t>
      </w:r>
    </w:p>
    <w:p w14:paraId="46FF1DF5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Denis O’Hare, Coole;</w:t>
      </w:r>
    </w:p>
    <w:p w14:paraId="442D1383" w14:textId="77777777" w:rsidR="00323573" w:rsidRDefault="00323573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Richard O’Keeffe, Murphy’s Terrace.</w:t>
      </w:r>
    </w:p>
    <w:p w14:paraId="348C300C" w14:textId="18184333" w:rsidR="00323573" w:rsidRPr="00323573" w:rsidRDefault="00323573" w:rsidP="00323573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</w:p>
    <w:p w14:paraId="2E55AB26" w14:textId="7989AA6C" w:rsidR="00323573" w:rsidRDefault="00323573" w:rsidP="00323573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 xml:space="preserve">Michael McSweeney, Flintfield; Teresa Tangney, Main Street; Donal O’Riordan, Tullig; Sonny Dennehy, Gneeves; John Corkery, </w:t>
      </w:r>
      <w:proofErr w:type="spellStart"/>
      <w:r>
        <w:rPr>
          <w:sz w:val="20"/>
          <w:szCs w:val="20"/>
        </w:rPr>
        <w:t>Clarabeg</w:t>
      </w:r>
      <w:proofErr w:type="spellEnd"/>
      <w:r>
        <w:rPr>
          <w:sz w:val="20"/>
          <w:szCs w:val="20"/>
        </w:rPr>
        <w:t>;</w:t>
      </w:r>
      <w:r w:rsidR="00696874">
        <w:rPr>
          <w:sz w:val="20"/>
          <w:szCs w:val="20"/>
        </w:rPr>
        <w:t xml:space="preserve"> Finbarr O’Sullivan, Claraghatlea;</w:t>
      </w:r>
      <w:r>
        <w:rPr>
          <w:sz w:val="20"/>
          <w:szCs w:val="20"/>
        </w:rPr>
        <w:t xml:space="preserve"> John &amp; Kathleen Cashman, Inchileagh; Tim Moynihan, Ballydaly; Catherine Desmond, Cullen &amp; Millstreet; John Dineen, </w:t>
      </w:r>
      <w:r w:rsidR="00696874">
        <w:rPr>
          <w:sz w:val="20"/>
          <w:szCs w:val="20"/>
        </w:rPr>
        <w:t>Cahirbarnagh; Richard</w:t>
      </w:r>
      <w:r>
        <w:rPr>
          <w:sz w:val="20"/>
          <w:szCs w:val="20"/>
        </w:rPr>
        <w:t xml:space="preserve"> Hartigan, Derrinagree; Ellen Halliden, Rathcoole; Sr. Michael (Marie) Halliden, Weybridge; Sr. Kathleen O’Riordan, Laught &amp; Magheramore.</w:t>
      </w:r>
    </w:p>
    <w:p w14:paraId="27939644" w14:textId="77777777" w:rsidR="00323573" w:rsidRPr="003A58F9" w:rsidRDefault="00323573" w:rsidP="00323573">
      <w:pPr>
        <w:rPr>
          <w:b/>
          <w:i/>
          <w:iCs/>
          <w:sz w:val="20"/>
          <w:szCs w:val="20"/>
        </w:rPr>
      </w:pPr>
    </w:p>
    <w:p w14:paraId="63F87C4A" w14:textId="77777777" w:rsidR="00323573" w:rsidRDefault="00323573" w:rsidP="00323573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4EC51350" w14:textId="721CA37F" w:rsidR="00323573" w:rsidRDefault="00323573" w:rsidP="00323573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5B48DD">
        <w:rPr>
          <w:b/>
          <w:sz w:val="20"/>
          <w:szCs w:val="20"/>
          <w:u w:val="single"/>
        </w:rPr>
        <w:t>31</w:t>
      </w:r>
      <w:r w:rsidR="005B48DD" w:rsidRPr="005B48DD">
        <w:rPr>
          <w:b/>
          <w:sz w:val="20"/>
          <w:szCs w:val="20"/>
          <w:u w:val="single"/>
          <w:vertAlign w:val="superscript"/>
        </w:rPr>
        <w:t>st</w:t>
      </w:r>
      <w:r w:rsidR="005B48DD">
        <w:rPr>
          <w:b/>
          <w:sz w:val="20"/>
          <w:szCs w:val="20"/>
          <w:u w:val="single"/>
        </w:rPr>
        <w:t xml:space="preserve"> </w:t>
      </w:r>
      <w:r>
        <w:rPr>
          <w:b/>
          <w:sz w:val="20"/>
          <w:szCs w:val="20"/>
          <w:u w:val="single"/>
        </w:rPr>
        <w:t>May,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</w:p>
    <w:p w14:paraId="67C50942" w14:textId="4ACFAF1D" w:rsidR="005B48DD" w:rsidRDefault="00323573" w:rsidP="005B48DD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5B48DD">
        <w:rPr>
          <w:bCs/>
          <w:sz w:val="20"/>
          <w:szCs w:val="20"/>
        </w:rPr>
        <w:t>Dermot Murphy, Clara Road;</w:t>
      </w:r>
    </w:p>
    <w:p w14:paraId="1F1290AC" w14:textId="5AFE2F6A" w:rsidR="005B48DD" w:rsidRDefault="005B48DD" w:rsidP="005B48D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Donal McCarthy, Aubane;</w:t>
      </w:r>
    </w:p>
    <w:p w14:paraId="65A10504" w14:textId="429FA2EA" w:rsidR="005B48DD" w:rsidRDefault="005B48DD" w:rsidP="005B48D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Donal Cowman, Drishane Road.</w:t>
      </w:r>
    </w:p>
    <w:p w14:paraId="0C8BBE76" w14:textId="6E50A511" w:rsidR="00323573" w:rsidRDefault="00323573" w:rsidP="00323573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5B48DD">
        <w:rPr>
          <w:b/>
          <w:sz w:val="20"/>
          <w:szCs w:val="20"/>
          <w:u w:val="single"/>
        </w:rPr>
        <w:t>1</w:t>
      </w:r>
      <w:r w:rsidR="005B48DD" w:rsidRPr="005B48DD">
        <w:rPr>
          <w:b/>
          <w:sz w:val="20"/>
          <w:szCs w:val="20"/>
          <w:u w:val="single"/>
          <w:vertAlign w:val="superscript"/>
        </w:rPr>
        <w:t>st</w:t>
      </w:r>
      <w:r w:rsidR="005B48DD">
        <w:rPr>
          <w:b/>
          <w:sz w:val="20"/>
          <w:szCs w:val="20"/>
          <w:u w:val="single"/>
        </w:rPr>
        <w:t xml:space="preserve"> June</w:t>
      </w:r>
      <w:r>
        <w:rPr>
          <w:b/>
          <w:sz w:val="20"/>
          <w:szCs w:val="20"/>
          <w:u w:val="single"/>
        </w:rPr>
        <w:t xml:space="preserve">, 2025:         </w:t>
      </w:r>
    </w:p>
    <w:p w14:paraId="7574FE07" w14:textId="77777777" w:rsidR="005B48DD" w:rsidRDefault="005B48DD" w:rsidP="00323573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</w:t>
      </w:r>
      <w:r w:rsidR="00323573">
        <w:rPr>
          <w:b/>
          <w:sz w:val="20"/>
          <w:szCs w:val="20"/>
        </w:rPr>
        <w:t xml:space="preserve"> 9.30a.m.</w:t>
      </w:r>
      <w:r w:rsidR="00323573">
        <w:rPr>
          <w:b/>
          <w:sz w:val="20"/>
          <w:szCs w:val="20"/>
        </w:rPr>
        <w:tab/>
      </w:r>
      <w:r w:rsidR="00323573"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Nan O’Leary, Cullen &amp; Cahirciveen </w:t>
      </w:r>
    </w:p>
    <w:p w14:paraId="46768994" w14:textId="209B00A8" w:rsidR="005B48DD" w:rsidRDefault="005B48DD" w:rsidP="005B48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(</w:t>
      </w:r>
      <w:r w:rsidRPr="00696874">
        <w:rPr>
          <w:bCs/>
          <w:i/>
          <w:iCs/>
          <w:sz w:val="20"/>
          <w:szCs w:val="20"/>
        </w:rPr>
        <w:t>1</w:t>
      </w:r>
      <w:r w:rsidRPr="00696874">
        <w:rPr>
          <w:bCs/>
          <w:i/>
          <w:iCs/>
          <w:sz w:val="20"/>
          <w:szCs w:val="20"/>
          <w:vertAlign w:val="superscript"/>
        </w:rPr>
        <w:t>st</w:t>
      </w:r>
      <w:r w:rsidRPr="00696874">
        <w:rPr>
          <w:bCs/>
          <w:i/>
          <w:iCs/>
          <w:sz w:val="20"/>
          <w:szCs w:val="20"/>
        </w:rPr>
        <w:t xml:space="preserve"> Anniversary</w:t>
      </w:r>
      <w:proofErr w:type="gramStart"/>
      <w:r>
        <w:rPr>
          <w:bCs/>
          <w:sz w:val="20"/>
          <w:szCs w:val="20"/>
        </w:rPr>
        <w:t>);</w:t>
      </w:r>
      <w:proofErr w:type="gramEnd"/>
    </w:p>
    <w:p w14:paraId="772E3E7E" w14:textId="77777777" w:rsidR="005B48DD" w:rsidRDefault="005B48DD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Siobhan Fitzgerald, Cullen;</w:t>
      </w:r>
    </w:p>
    <w:p w14:paraId="5622B22F" w14:textId="77777777" w:rsidR="005B48DD" w:rsidRDefault="005B48DD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Mai Fitzgerald, Knocknageeha;</w:t>
      </w:r>
    </w:p>
    <w:p w14:paraId="0F6D9D56" w14:textId="77777777" w:rsidR="005B48DD" w:rsidRDefault="005B48DD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Curtin Family,</w:t>
      </w:r>
    </w:p>
    <w:p w14:paraId="29519387" w14:textId="271634EB" w:rsidR="005B48DD" w:rsidRDefault="005B48DD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Knocknag</w:t>
      </w:r>
      <w:r w:rsidR="00CF15D7">
        <w:rPr>
          <w:bCs/>
          <w:sz w:val="20"/>
          <w:szCs w:val="20"/>
        </w:rPr>
        <w:t>e</w:t>
      </w:r>
      <w:r>
        <w:rPr>
          <w:bCs/>
          <w:sz w:val="20"/>
          <w:szCs w:val="20"/>
        </w:rPr>
        <w:t xml:space="preserve">eha; </w:t>
      </w:r>
    </w:p>
    <w:p w14:paraId="4FD18A2F" w14:textId="28103A6F" w:rsidR="00323573" w:rsidRDefault="00323573" w:rsidP="005B48DD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5B48DD">
        <w:rPr>
          <w:bCs/>
          <w:sz w:val="20"/>
          <w:szCs w:val="20"/>
        </w:rPr>
        <w:t>Mary Lehane, Main Street;</w:t>
      </w:r>
    </w:p>
    <w:p w14:paraId="0648A668" w14:textId="38D935A0" w:rsidR="005B48DD" w:rsidRDefault="005B48DD" w:rsidP="005B48D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74132B">
        <w:rPr>
          <w:bCs/>
          <w:sz w:val="20"/>
          <w:szCs w:val="20"/>
        </w:rPr>
        <w:t>Katherine</w:t>
      </w:r>
      <w:r>
        <w:rPr>
          <w:bCs/>
          <w:sz w:val="20"/>
          <w:szCs w:val="20"/>
        </w:rPr>
        <w:t xml:space="preserve"> </w:t>
      </w:r>
      <w:proofErr w:type="spellStart"/>
      <w:r>
        <w:rPr>
          <w:bCs/>
          <w:sz w:val="20"/>
          <w:szCs w:val="20"/>
        </w:rPr>
        <w:t>G</w:t>
      </w:r>
      <w:r w:rsidR="003E779F">
        <w:rPr>
          <w:bCs/>
          <w:sz w:val="20"/>
          <w:szCs w:val="20"/>
        </w:rPr>
        <w:t>aydich</w:t>
      </w:r>
      <w:proofErr w:type="spellEnd"/>
      <w:r w:rsidR="003E779F">
        <w:rPr>
          <w:bCs/>
          <w:sz w:val="20"/>
          <w:szCs w:val="20"/>
        </w:rPr>
        <w:t xml:space="preserve"> (nee Kelleher), Ahane &amp; USA</w:t>
      </w:r>
    </w:p>
    <w:p w14:paraId="77FE5D3D" w14:textId="6F9F7A18" w:rsidR="00323573" w:rsidRPr="00815DBE" w:rsidRDefault="003E779F" w:rsidP="00323573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(</w:t>
      </w:r>
      <w:r w:rsidRPr="00696874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).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323573" w14:paraId="1CD89D66" w14:textId="77777777" w:rsidTr="00BB64F5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4BD934" w14:textId="17F7BBF4" w:rsidR="00323573" w:rsidRDefault="00323573" w:rsidP="00BB64F5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CF15D7">
              <w:rPr>
                <w:sz w:val="20"/>
                <w:lang w:val="en-IE"/>
              </w:rPr>
              <w:t>31</w:t>
            </w:r>
            <w:r w:rsidR="00CF15D7" w:rsidRPr="00CF15D7">
              <w:rPr>
                <w:sz w:val="20"/>
                <w:vertAlign w:val="superscript"/>
                <w:lang w:val="en-IE"/>
              </w:rPr>
              <w:t>st</w:t>
            </w:r>
            <w:r w:rsidR="00CF15D7">
              <w:rPr>
                <w:sz w:val="20"/>
                <w:lang w:val="en-IE"/>
              </w:rPr>
              <w:t xml:space="preserve"> May</w:t>
            </w:r>
            <w:r w:rsidR="00547B52">
              <w:rPr>
                <w:sz w:val="20"/>
                <w:lang w:val="en-IE"/>
              </w:rPr>
              <w:t xml:space="preserve"> &amp; </w:t>
            </w:r>
            <w:r w:rsidR="00CF15D7">
              <w:rPr>
                <w:sz w:val="20"/>
                <w:lang w:val="en-IE"/>
              </w:rPr>
              <w:t>1</w:t>
            </w:r>
            <w:r w:rsidR="00CF15D7" w:rsidRPr="00CF15D7">
              <w:rPr>
                <w:sz w:val="20"/>
                <w:vertAlign w:val="superscript"/>
                <w:lang w:val="en-IE"/>
              </w:rPr>
              <w:t>st</w:t>
            </w:r>
            <w:r w:rsidR="00547B52">
              <w:rPr>
                <w:sz w:val="20"/>
                <w:lang w:val="en-IE"/>
              </w:rPr>
              <w:t xml:space="preserve"> June</w:t>
            </w:r>
            <w:r>
              <w:rPr>
                <w:sz w:val="20"/>
                <w:lang w:val="en-IE"/>
              </w:rPr>
              <w:t>, 2025</w:t>
            </w:r>
          </w:p>
        </w:tc>
      </w:tr>
      <w:tr w:rsidR="00323573" w14:paraId="450167EF" w14:textId="77777777" w:rsidTr="00BB64F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B0F1F" w14:textId="77777777" w:rsidR="00323573" w:rsidRDefault="00323573" w:rsidP="00BB64F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FF386" w14:textId="77777777" w:rsidR="00323573" w:rsidRDefault="00323573" w:rsidP="00BB64F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E3EA9" w14:textId="77777777" w:rsidR="00323573" w:rsidRDefault="00323573" w:rsidP="00BB64F5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6B136" w14:textId="77777777" w:rsidR="00323573" w:rsidRDefault="00323573" w:rsidP="00BB64F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680939F5" w14:textId="77777777" w:rsidR="00323573" w:rsidRDefault="00323573" w:rsidP="00BB64F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323573" w:rsidRPr="00012786" w14:paraId="2D652868" w14:textId="77777777" w:rsidTr="00BB64F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D264C" w14:textId="77777777" w:rsidR="00323573" w:rsidRDefault="00323573" w:rsidP="00BB64F5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30FB8" w14:textId="77777777" w:rsidR="00323573" w:rsidRDefault="00323573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E514" w14:textId="0644975B" w:rsidR="00323573" w:rsidRDefault="00CF15D7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Eimear Buckley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04F0" w14:textId="31255E46" w:rsidR="00323573" w:rsidRPr="00012786" w:rsidRDefault="00323573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547B52">
              <w:rPr>
                <w:sz w:val="20"/>
                <w:lang w:val="en-IE"/>
              </w:rPr>
              <w:t>D</w:t>
            </w:r>
          </w:p>
        </w:tc>
      </w:tr>
      <w:tr w:rsidR="00323573" w:rsidRPr="00012786" w14:paraId="6BF82A39" w14:textId="77777777" w:rsidTr="00BB64F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BE09F" w14:textId="77777777" w:rsidR="00323573" w:rsidRDefault="00323573" w:rsidP="00BB64F5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4E823" w14:textId="77777777" w:rsidR="00323573" w:rsidRDefault="00323573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5F48" w14:textId="34CE4BFA" w:rsidR="00323573" w:rsidRDefault="00CF15D7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Eileen O’Sullivan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1B75" w14:textId="38A8ACB2" w:rsidR="00323573" w:rsidRPr="00012786" w:rsidRDefault="00323573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Group </w:t>
            </w:r>
            <w:r w:rsidR="00547B52">
              <w:rPr>
                <w:sz w:val="20"/>
                <w:lang w:val="en-IE"/>
              </w:rPr>
              <w:t>E</w:t>
            </w:r>
          </w:p>
        </w:tc>
      </w:tr>
      <w:tr w:rsidR="00323573" w:rsidRPr="00012786" w14:paraId="1D8D7F62" w14:textId="77777777" w:rsidTr="00BB64F5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8BAEE" w14:textId="6C389766" w:rsidR="00323573" w:rsidRDefault="00547B52" w:rsidP="00BB64F5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>Cullen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7F76D" w14:textId="77777777" w:rsidR="00323573" w:rsidRDefault="00323573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C0EED" w14:textId="0E9A8B3C" w:rsidR="00323573" w:rsidRDefault="00696874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Liam Fitzgerald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57D87" w14:textId="41DBA457" w:rsidR="00323573" w:rsidRPr="00012786" w:rsidRDefault="00696874" w:rsidP="00BB64F5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Mgt Fitzgerald</w:t>
            </w:r>
          </w:p>
        </w:tc>
      </w:tr>
    </w:tbl>
    <w:p w14:paraId="585C9630" w14:textId="77777777" w:rsidR="00323573" w:rsidRDefault="00323573" w:rsidP="00323573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72FA8321" w14:textId="2CCA7D29" w:rsidR="00323573" w:rsidRDefault="00323573" w:rsidP="00323573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Monday (</w:t>
      </w:r>
      <w:r>
        <w:rPr>
          <w:sz w:val="20"/>
          <w:szCs w:val="20"/>
        </w:rPr>
        <w:t>26</w:t>
      </w:r>
      <w:r w:rsidRPr="009D35FE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5B48DD">
        <w:rPr>
          <w:sz w:val="20"/>
          <w:szCs w:val="20"/>
        </w:rPr>
        <w:t>Nora &amp; Sonny Dennehy, Gneeves &amp; the deceased members of the Dennehy &amp; Linehan Families at 10.00a.m.</w:t>
      </w:r>
    </w:p>
    <w:p w14:paraId="0F858513" w14:textId="2CE9216A" w:rsidR="00323573" w:rsidRPr="00E63A3E" w:rsidRDefault="00323573" w:rsidP="00323573">
      <w:pPr>
        <w:ind w:left="720"/>
        <w:rPr>
          <w:sz w:val="20"/>
          <w:szCs w:val="20"/>
        </w:rPr>
      </w:pPr>
      <w:r>
        <w:rPr>
          <w:sz w:val="20"/>
          <w:szCs w:val="20"/>
        </w:rPr>
        <w:t>Mass on Tuesday (2</w:t>
      </w:r>
      <w:r w:rsidR="005B48DD">
        <w:rPr>
          <w:sz w:val="20"/>
          <w:szCs w:val="20"/>
        </w:rPr>
        <w:t>7</w:t>
      </w:r>
      <w:r w:rsidRPr="009261C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) for Private Intention at 10.00a.m.</w:t>
      </w:r>
    </w:p>
    <w:p w14:paraId="104ED597" w14:textId="79E9D0CB" w:rsidR="00323573" w:rsidRDefault="00323573" w:rsidP="00323573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5B48DD">
        <w:rPr>
          <w:sz w:val="20"/>
          <w:szCs w:val="20"/>
        </w:rPr>
        <w:t>28</w:t>
      </w:r>
      <w:r w:rsidR="005B48DD" w:rsidRPr="005B48DD">
        <w:rPr>
          <w:sz w:val="20"/>
          <w:szCs w:val="20"/>
          <w:vertAlign w:val="superscript"/>
        </w:rPr>
        <w:t>th</w:t>
      </w:r>
      <w:r w:rsidRPr="00403A26">
        <w:rPr>
          <w:sz w:val="20"/>
          <w:szCs w:val="20"/>
        </w:rPr>
        <w:t xml:space="preserve">) </w:t>
      </w:r>
      <w:r w:rsidR="005B48DD">
        <w:rPr>
          <w:sz w:val="20"/>
          <w:szCs w:val="20"/>
        </w:rPr>
        <w:t>for Pat O’Sullivan, Fairy Hill</w:t>
      </w:r>
      <w:r>
        <w:rPr>
          <w:sz w:val="20"/>
          <w:szCs w:val="20"/>
        </w:rPr>
        <w:t xml:space="preserve"> at 10.00a.m.</w:t>
      </w:r>
    </w:p>
    <w:p w14:paraId="3B64B15C" w14:textId="36C7FEC9" w:rsidR="00323573" w:rsidRDefault="005B48DD" w:rsidP="00323573">
      <w:pPr>
        <w:ind w:left="720"/>
        <w:rPr>
          <w:sz w:val="20"/>
          <w:szCs w:val="20"/>
        </w:rPr>
      </w:pPr>
      <w:r>
        <w:rPr>
          <w:sz w:val="20"/>
          <w:szCs w:val="20"/>
        </w:rPr>
        <w:t>Friday 30</w:t>
      </w:r>
      <w:r w:rsidRPr="005B48DD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: Mass will be celebrated in Tubrid Well at 7.30p.m.</w:t>
      </w:r>
    </w:p>
    <w:p w14:paraId="45D80E8E" w14:textId="77777777" w:rsidR="00547B52" w:rsidRDefault="003E779F" w:rsidP="003E779F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</w:p>
    <w:p w14:paraId="0B958061" w14:textId="06F294C1" w:rsidR="003E779F" w:rsidRDefault="00547B52" w:rsidP="003E779F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LEGION OF MARY </w:t>
      </w:r>
      <w:r w:rsidRPr="00547B52">
        <w:rPr>
          <w:sz w:val="20"/>
          <w:szCs w:val="20"/>
        </w:rPr>
        <w:t>every Tuesday night in Parish Centre at 7.30p.m.</w:t>
      </w:r>
      <w:r w:rsidR="003E779F">
        <w:rPr>
          <w:sz w:val="20"/>
          <w:szCs w:val="20"/>
        </w:rPr>
        <w:t xml:space="preserve"> </w:t>
      </w:r>
    </w:p>
    <w:p w14:paraId="210ECD14" w14:textId="41661A77" w:rsidR="00547B52" w:rsidRDefault="00547B52" w:rsidP="003E779F">
      <w:pPr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MILLSTREET ALTAR SOCIETY </w:t>
      </w:r>
      <w:r w:rsidRPr="00547B52">
        <w:rPr>
          <w:sz w:val="20"/>
          <w:szCs w:val="20"/>
        </w:rPr>
        <w:t xml:space="preserve">for </w:t>
      </w:r>
      <w:r w:rsidR="00CF15D7">
        <w:rPr>
          <w:sz w:val="20"/>
          <w:szCs w:val="20"/>
        </w:rPr>
        <w:t>1</w:t>
      </w:r>
      <w:r w:rsidR="00CF15D7" w:rsidRPr="00CF15D7">
        <w:rPr>
          <w:sz w:val="20"/>
          <w:szCs w:val="20"/>
          <w:vertAlign w:val="superscript"/>
        </w:rPr>
        <w:t>st</w:t>
      </w:r>
      <w:r w:rsidR="00CF15D7">
        <w:rPr>
          <w:sz w:val="20"/>
          <w:szCs w:val="20"/>
        </w:rPr>
        <w:t xml:space="preserve"> &amp; 8</w:t>
      </w:r>
      <w:r w:rsidR="00CF15D7" w:rsidRPr="00CF15D7">
        <w:rPr>
          <w:sz w:val="20"/>
          <w:szCs w:val="20"/>
          <w:vertAlign w:val="superscript"/>
        </w:rPr>
        <w:t>th</w:t>
      </w:r>
      <w:r w:rsidR="00CF15D7">
        <w:rPr>
          <w:sz w:val="20"/>
          <w:szCs w:val="20"/>
        </w:rPr>
        <w:t xml:space="preserve"> </w:t>
      </w:r>
      <w:r w:rsidRPr="00547B52">
        <w:rPr>
          <w:sz w:val="20"/>
          <w:szCs w:val="20"/>
        </w:rPr>
        <w:t>June</w:t>
      </w:r>
      <w:r>
        <w:rPr>
          <w:b/>
          <w:bCs/>
          <w:sz w:val="20"/>
          <w:szCs w:val="20"/>
        </w:rPr>
        <w:t>:</w:t>
      </w:r>
      <w:r w:rsidR="00CF15D7">
        <w:rPr>
          <w:b/>
          <w:bCs/>
          <w:sz w:val="20"/>
          <w:szCs w:val="20"/>
        </w:rPr>
        <w:t xml:space="preserve"> Group D</w:t>
      </w:r>
      <w:r>
        <w:rPr>
          <w:b/>
          <w:bCs/>
          <w:sz w:val="20"/>
          <w:szCs w:val="20"/>
        </w:rPr>
        <w:t xml:space="preserve"> </w:t>
      </w:r>
    </w:p>
    <w:p w14:paraId="7DCF0F93" w14:textId="3A848844" w:rsidR="003E779F" w:rsidRPr="00547B52" w:rsidRDefault="003E779F" w:rsidP="00547B52">
      <w:pPr>
        <w:ind w:left="720"/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 xml:space="preserve">: </w:t>
      </w:r>
      <w:r w:rsidRPr="00767E8F">
        <w:rPr>
          <w:b/>
          <w:sz w:val="20"/>
          <w:szCs w:val="20"/>
        </w:rPr>
        <w:t>Sunday 25</w:t>
      </w:r>
      <w:r w:rsidRPr="00767E8F">
        <w:rPr>
          <w:b/>
          <w:sz w:val="20"/>
          <w:szCs w:val="20"/>
          <w:vertAlign w:val="superscript"/>
        </w:rPr>
        <w:t>th</w:t>
      </w:r>
      <w:r w:rsidRPr="00767E8F">
        <w:rPr>
          <w:b/>
          <w:sz w:val="20"/>
          <w:szCs w:val="20"/>
        </w:rPr>
        <w:t xml:space="preserve"> May</w:t>
      </w:r>
      <w:r>
        <w:rPr>
          <w:bCs/>
          <w:sz w:val="20"/>
          <w:szCs w:val="20"/>
        </w:rPr>
        <w:t>: Fr. Pat O’Donnell (064) 7758026</w:t>
      </w:r>
      <w:r w:rsidR="00696874">
        <w:rPr>
          <w:bCs/>
          <w:sz w:val="20"/>
          <w:szCs w:val="20"/>
        </w:rPr>
        <w:t>/ (</w:t>
      </w:r>
      <w:r>
        <w:rPr>
          <w:bCs/>
          <w:sz w:val="20"/>
          <w:szCs w:val="20"/>
        </w:rPr>
        <w:t>086) 8351732</w:t>
      </w:r>
      <w:r w:rsidR="006F6EE1">
        <w:rPr>
          <w:bCs/>
          <w:sz w:val="20"/>
          <w:szCs w:val="20"/>
        </w:rPr>
        <w:t xml:space="preserve">. </w:t>
      </w:r>
      <w:r w:rsidR="006F6EE1" w:rsidRPr="00696874">
        <w:rPr>
          <w:b/>
          <w:sz w:val="20"/>
          <w:szCs w:val="20"/>
        </w:rPr>
        <w:t>Sunday 1</w:t>
      </w:r>
      <w:r w:rsidR="006F6EE1" w:rsidRPr="00696874">
        <w:rPr>
          <w:b/>
          <w:sz w:val="20"/>
          <w:szCs w:val="20"/>
          <w:vertAlign w:val="superscript"/>
        </w:rPr>
        <w:t>st</w:t>
      </w:r>
      <w:r w:rsidR="006F6EE1" w:rsidRPr="00696874">
        <w:rPr>
          <w:b/>
          <w:sz w:val="20"/>
          <w:szCs w:val="20"/>
        </w:rPr>
        <w:t xml:space="preserve"> June</w:t>
      </w:r>
      <w:r w:rsidR="006F6EE1">
        <w:rPr>
          <w:bCs/>
          <w:sz w:val="20"/>
          <w:szCs w:val="20"/>
        </w:rPr>
        <w:t xml:space="preserve">: </w:t>
      </w:r>
      <w:r w:rsidR="00696874">
        <w:rPr>
          <w:bCs/>
          <w:sz w:val="20"/>
          <w:szCs w:val="20"/>
        </w:rPr>
        <w:t>Fr. Joe Tarrant (064) 7751104</w:t>
      </w:r>
      <w:proofErr w:type="gramStart"/>
      <w:r w:rsidR="00696874">
        <w:rPr>
          <w:bCs/>
          <w:sz w:val="20"/>
          <w:szCs w:val="20"/>
        </w:rPr>
        <w:t>/(</w:t>
      </w:r>
      <w:proofErr w:type="gramEnd"/>
      <w:r w:rsidR="00696874">
        <w:rPr>
          <w:bCs/>
          <w:sz w:val="20"/>
          <w:szCs w:val="20"/>
        </w:rPr>
        <w:t>086)3978642</w:t>
      </w:r>
    </w:p>
    <w:p w14:paraId="20F4F668" w14:textId="64B8A04D" w:rsidR="00323573" w:rsidRPr="00341F70" w:rsidRDefault="00323573" w:rsidP="00323573">
      <w:pPr>
        <w:ind w:left="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CULLEN CHURCH: </w:t>
      </w:r>
      <w:r>
        <w:rPr>
          <w:sz w:val="20"/>
          <w:szCs w:val="20"/>
        </w:rPr>
        <w:t>Mass on Thursday (</w:t>
      </w:r>
      <w:r w:rsidR="005B48DD">
        <w:rPr>
          <w:sz w:val="20"/>
          <w:szCs w:val="20"/>
        </w:rPr>
        <w:t>29</w:t>
      </w:r>
      <w:r w:rsidR="005B48DD" w:rsidRPr="005B48DD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</w:t>
      </w:r>
      <w:r w:rsidR="005B48DD">
        <w:rPr>
          <w:sz w:val="20"/>
          <w:szCs w:val="20"/>
        </w:rPr>
        <w:t>Tom &amp; the deceased members of the O’Sullivan Family, Knocknageeha</w:t>
      </w:r>
      <w:r>
        <w:rPr>
          <w:sz w:val="20"/>
          <w:szCs w:val="20"/>
        </w:rPr>
        <w:t xml:space="preserve"> at 7.30p.m.</w:t>
      </w:r>
    </w:p>
    <w:p w14:paraId="0A34CADF" w14:textId="2B80D503" w:rsidR="006F6EE1" w:rsidRDefault="00547B52" w:rsidP="004479EC">
      <w:pPr>
        <w:ind w:left="720"/>
        <w:rPr>
          <w:b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CULLEN</w:t>
      </w:r>
      <w:r w:rsidR="00323573">
        <w:rPr>
          <w:b/>
          <w:caps/>
          <w:sz w:val="20"/>
          <w:szCs w:val="20"/>
        </w:rPr>
        <w:t xml:space="preserve"> CHURCH COLLECTOR:</w:t>
      </w:r>
      <w:r w:rsidR="00323573">
        <w:rPr>
          <w:b/>
          <w:i/>
          <w:iCs/>
          <w:caps/>
          <w:sz w:val="20"/>
          <w:szCs w:val="20"/>
        </w:rPr>
        <w:t xml:space="preserve"> </w:t>
      </w:r>
      <w:r w:rsidR="00323573">
        <w:rPr>
          <w:bCs/>
          <w:sz w:val="20"/>
          <w:szCs w:val="20"/>
        </w:rPr>
        <w:t xml:space="preserve">Sunday </w:t>
      </w:r>
      <w:r w:rsidR="00696874">
        <w:rPr>
          <w:bCs/>
          <w:sz w:val="20"/>
          <w:szCs w:val="20"/>
        </w:rPr>
        <w:t>1</w:t>
      </w:r>
      <w:r w:rsidR="00696874" w:rsidRPr="00696874">
        <w:rPr>
          <w:bCs/>
          <w:sz w:val="20"/>
          <w:szCs w:val="20"/>
          <w:vertAlign w:val="superscript"/>
        </w:rPr>
        <w:t>st</w:t>
      </w:r>
      <w:r w:rsidR="00323573">
        <w:rPr>
          <w:b/>
          <w:i/>
          <w:iCs/>
          <w:caps/>
          <w:sz w:val="20"/>
          <w:szCs w:val="20"/>
        </w:rPr>
        <w:t xml:space="preserve">: </w:t>
      </w:r>
      <w:r w:rsidR="00696874">
        <w:rPr>
          <w:b/>
          <w:i/>
          <w:iCs/>
          <w:caps/>
          <w:sz w:val="20"/>
          <w:szCs w:val="20"/>
        </w:rPr>
        <w:t>C</w:t>
      </w:r>
      <w:r w:rsidR="00696874">
        <w:rPr>
          <w:b/>
          <w:i/>
          <w:iCs/>
          <w:sz w:val="20"/>
          <w:szCs w:val="20"/>
        </w:rPr>
        <w:t>onor</w:t>
      </w:r>
      <w:r w:rsidR="00696874">
        <w:rPr>
          <w:b/>
          <w:i/>
          <w:iCs/>
          <w:caps/>
          <w:sz w:val="20"/>
          <w:szCs w:val="20"/>
        </w:rPr>
        <w:t xml:space="preserve"> M</w:t>
      </w:r>
      <w:r w:rsidR="00696874">
        <w:rPr>
          <w:b/>
          <w:i/>
          <w:iCs/>
          <w:sz w:val="20"/>
          <w:szCs w:val="20"/>
        </w:rPr>
        <w:t>orley</w:t>
      </w:r>
      <w:r w:rsidR="00323573">
        <w:rPr>
          <w:b/>
          <w:i/>
          <w:iCs/>
          <w:sz w:val="20"/>
          <w:szCs w:val="20"/>
        </w:rPr>
        <w:t xml:space="preserve"> </w:t>
      </w:r>
      <w:r w:rsidR="00323573">
        <w:rPr>
          <w:bCs/>
          <w:i/>
          <w:iCs/>
          <w:sz w:val="20"/>
          <w:szCs w:val="20"/>
        </w:rPr>
        <w:t xml:space="preserve"> </w:t>
      </w:r>
      <w:r>
        <w:rPr>
          <w:b/>
          <w:i/>
          <w:iCs/>
          <w:sz w:val="20"/>
          <w:szCs w:val="20"/>
        </w:rPr>
        <w:t xml:space="preserve"> </w:t>
      </w:r>
      <w:r w:rsidR="00323573">
        <w:rPr>
          <w:b/>
          <w:i/>
          <w:iCs/>
          <w:sz w:val="20"/>
          <w:szCs w:val="20"/>
        </w:rPr>
        <w:t xml:space="preserve"> </w:t>
      </w:r>
    </w:p>
    <w:p w14:paraId="01E463EF" w14:textId="77777777" w:rsidR="00547B52" w:rsidRPr="009261C0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  <w:lang w:val="en-US"/>
        </w:rPr>
      </w:pPr>
      <w:r>
        <w:rPr>
          <w:b/>
          <w:bCs/>
          <w:i/>
          <w:iCs/>
          <w:sz w:val="20"/>
          <w:szCs w:val="20"/>
          <w:lang w:val="en-US"/>
        </w:rPr>
        <w:t>DATES TO NOTE</w:t>
      </w:r>
    </w:p>
    <w:p w14:paraId="2711FB21" w14:textId="77777777" w:rsid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Monday 9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St. Mary’s Cemetery at 7.30p.m.</w:t>
      </w:r>
    </w:p>
    <w:p w14:paraId="77DBEF36" w14:textId="77777777" w:rsid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10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Drishane Cemetery at 7.30p.m.</w:t>
      </w:r>
    </w:p>
    <w:p w14:paraId="4B74DCBC" w14:textId="77777777" w:rsid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Sunday 22</w:t>
      </w:r>
      <w:r w:rsidRPr="00341F70">
        <w:rPr>
          <w:sz w:val="20"/>
          <w:szCs w:val="20"/>
          <w:vertAlign w:val="superscript"/>
          <w:lang w:val="en-US"/>
        </w:rPr>
        <w:t>nd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Corpus Christi Procession after 11.30a.m. Mass</w:t>
      </w:r>
    </w:p>
    <w:p w14:paraId="5D44E459" w14:textId="77777777" w:rsid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Tuesday 24</w:t>
      </w:r>
      <w:r w:rsidRPr="00341F70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June:  </w:t>
      </w:r>
      <w:r>
        <w:rPr>
          <w:sz w:val="20"/>
          <w:szCs w:val="20"/>
          <w:lang w:val="en-US"/>
        </w:rPr>
        <w:tab/>
        <w:t>Mass in St. John’s Well at 8.00p.m.</w:t>
      </w:r>
    </w:p>
    <w:p w14:paraId="36F9122F" w14:textId="77777777" w:rsid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3</w:t>
      </w:r>
      <w:r w:rsidRPr="002B68F4">
        <w:rPr>
          <w:sz w:val="20"/>
          <w:szCs w:val="20"/>
          <w:vertAlign w:val="superscript"/>
          <w:lang w:val="en-US"/>
        </w:rPr>
        <w:t>rd</w:t>
      </w:r>
      <w:r>
        <w:rPr>
          <w:sz w:val="20"/>
          <w:szCs w:val="20"/>
          <w:lang w:val="en-US"/>
        </w:rPr>
        <w:t xml:space="preserve"> July:  </w:t>
      </w:r>
      <w:r>
        <w:rPr>
          <w:sz w:val="20"/>
          <w:szCs w:val="20"/>
          <w:lang w:val="en-US"/>
        </w:rPr>
        <w:tab/>
        <w:t>Mass in Cullen Cemetery at 7.30p.m.</w:t>
      </w:r>
    </w:p>
    <w:p w14:paraId="7FE4A6EA" w14:textId="2B0C4E47" w:rsidR="00547B52" w:rsidRPr="00547B52" w:rsidRDefault="00547B52" w:rsidP="00547B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Thursday 24</w:t>
      </w:r>
      <w:r w:rsidRPr="002B68F4">
        <w:rPr>
          <w:sz w:val="20"/>
          <w:szCs w:val="20"/>
          <w:vertAlign w:val="superscript"/>
          <w:lang w:val="en-US"/>
        </w:rPr>
        <w:t>th</w:t>
      </w:r>
      <w:r>
        <w:rPr>
          <w:sz w:val="20"/>
          <w:szCs w:val="20"/>
          <w:lang w:val="en-US"/>
        </w:rPr>
        <w:t xml:space="preserve"> July:  </w:t>
      </w:r>
      <w:r>
        <w:rPr>
          <w:sz w:val="20"/>
          <w:szCs w:val="20"/>
          <w:lang w:val="en-US"/>
        </w:rPr>
        <w:tab/>
        <w:t>Mass in Old Cemetery, Cullen at 7.30p.m.</w:t>
      </w:r>
    </w:p>
    <w:p w14:paraId="265F469A" w14:textId="77777777" w:rsidR="00323573" w:rsidRPr="00F8545A" w:rsidRDefault="00323573" w:rsidP="00323573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30244F1F" w14:textId="1E3EBEAD" w:rsidR="00323573" w:rsidRPr="002B68F4" w:rsidRDefault="00323573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2B68F4">
        <w:rPr>
          <w:b/>
          <w:bCs/>
          <w:color w:val="242424"/>
          <w:sz w:val="20"/>
          <w:szCs w:val="20"/>
          <w:bdr w:val="none" w:sz="0" w:space="0" w:color="auto" w:frame="1"/>
        </w:rPr>
        <w:t>TUBRID WELL</w:t>
      </w:r>
      <w:r>
        <w:rPr>
          <w:color w:val="242424"/>
          <w:sz w:val="20"/>
          <w:szCs w:val="20"/>
          <w:bdr w:val="none" w:sz="0" w:space="0" w:color="auto" w:frame="1"/>
        </w:rPr>
        <w:t>:  Rosary on Monday</w:t>
      </w:r>
      <w:r w:rsidR="0074132B">
        <w:rPr>
          <w:color w:val="242424"/>
          <w:sz w:val="20"/>
          <w:szCs w:val="20"/>
          <w:bdr w:val="none" w:sz="0" w:space="0" w:color="auto" w:frame="1"/>
        </w:rPr>
        <w:t xml:space="preserve"> night</w:t>
      </w:r>
      <w:r>
        <w:rPr>
          <w:color w:val="242424"/>
          <w:sz w:val="20"/>
          <w:szCs w:val="20"/>
          <w:bdr w:val="none" w:sz="0" w:space="0" w:color="auto" w:frame="1"/>
        </w:rPr>
        <w:t xml:space="preserve"> at 8.00p.m.</w:t>
      </w:r>
    </w:p>
    <w:p w14:paraId="7BFC358B" w14:textId="0238CE03" w:rsidR="00323573" w:rsidRDefault="00323573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AUBANE GROTTO: </w:t>
      </w:r>
      <w:r w:rsidRPr="003A58F9">
        <w:rPr>
          <w:color w:val="242424"/>
          <w:sz w:val="20"/>
          <w:szCs w:val="20"/>
          <w:bdr w:val="none" w:sz="0" w:space="0" w:color="auto" w:frame="1"/>
        </w:rPr>
        <w:t>Rosary Thursday night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  <w:r w:rsidRPr="003A58F9">
        <w:rPr>
          <w:color w:val="242424"/>
          <w:sz w:val="20"/>
          <w:szCs w:val="20"/>
          <w:bdr w:val="none" w:sz="0" w:space="0" w:color="auto" w:frame="1"/>
        </w:rPr>
        <w:t>at 8.00p.m</w:t>
      </w:r>
      <w:r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13E21C43" w14:textId="15935938" w:rsidR="00323573" w:rsidRDefault="00547B52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</w:t>
      </w:r>
      <w:r w:rsidR="006F6EE1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COFFEE AFTERNOON </w:t>
      </w:r>
      <w:r w:rsidR="006F6EE1" w:rsidRPr="006F6EE1">
        <w:rPr>
          <w:b/>
          <w:bCs/>
          <w:color w:val="242424"/>
          <w:sz w:val="20"/>
          <w:szCs w:val="20"/>
          <w:bdr w:val="none" w:sz="0" w:space="0" w:color="auto" w:frame="1"/>
        </w:rPr>
        <w:t>CELEBRATING EIMEAR</w:t>
      </w:r>
      <w:r w:rsidR="006F6EE1" w:rsidRPr="006F6EE1">
        <w:rPr>
          <w:color w:val="242424"/>
          <w:sz w:val="20"/>
          <w:szCs w:val="20"/>
          <w:bdr w:val="none" w:sz="0" w:space="0" w:color="auto" w:frame="1"/>
        </w:rPr>
        <w:t xml:space="preserve"> in aid of Irish Kidney </w:t>
      </w:r>
      <w:r w:rsidR="00696874" w:rsidRPr="006F6EE1">
        <w:rPr>
          <w:color w:val="242424"/>
          <w:sz w:val="20"/>
          <w:szCs w:val="20"/>
          <w:bdr w:val="none" w:sz="0" w:space="0" w:color="auto" w:frame="1"/>
        </w:rPr>
        <w:t>Association</w:t>
      </w:r>
      <w:r w:rsidR="006F6EE1" w:rsidRPr="006F6EE1">
        <w:rPr>
          <w:color w:val="242424"/>
          <w:sz w:val="20"/>
          <w:szCs w:val="20"/>
          <w:bdr w:val="none" w:sz="0" w:space="0" w:color="auto" w:frame="1"/>
        </w:rPr>
        <w:t xml:space="preserve"> at the home of Jerry &amp; Anne Marie O’Mahony, Inchileagh (P51R266) on next Sunday 1</w:t>
      </w:r>
      <w:r w:rsidR="006F6EE1"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st</w:t>
      </w:r>
      <w:r w:rsidR="006F6EE1" w:rsidRPr="006F6EE1">
        <w:rPr>
          <w:color w:val="242424"/>
          <w:sz w:val="20"/>
          <w:szCs w:val="20"/>
          <w:bdr w:val="none" w:sz="0" w:space="0" w:color="auto" w:frame="1"/>
        </w:rPr>
        <w:t xml:space="preserve"> June between 12.30 &amp; 4.30p.m.</w:t>
      </w:r>
    </w:p>
    <w:p w14:paraId="041A41E8" w14:textId="27E4978A" w:rsidR="006F6EE1" w:rsidRDefault="006F6EE1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FEIS LAITIARAIN </w:t>
      </w:r>
      <w:r w:rsidRPr="004479EC">
        <w:rPr>
          <w:color w:val="242424"/>
          <w:sz w:val="20"/>
          <w:szCs w:val="20"/>
          <w:bdr w:val="none" w:sz="0" w:space="0" w:color="auto" w:frame="1"/>
        </w:rPr>
        <w:t>on Sunday 8</w:t>
      </w:r>
      <w:r w:rsidRPr="004479EC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479EC">
        <w:rPr>
          <w:color w:val="242424"/>
          <w:sz w:val="20"/>
          <w:szCs w:val="20"/>
          <w:bdr w:val="none" w:sz="0" w:space="0" w:color="auto" w:frame="1"/>
        </w:rPr>
        <w:t xml:space="preserve"> June commencing at 12p.m. Competitions include: singing, ballad groups, poetry, music &amp; sports.</w:t>
      </w:r>
    </w:p>
    <w:p w14:paraId="53A47574" w14:textId="7B49A7BC" w:rsidR="004479EC" w:rsidRPr="004479EC" w:rsidRDefault="004479EC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MILLSTREET PITCH &amp; PUTT CLUB:  </w:t>
      </w:r>
      <w:r w:rsidRPr="004479EC">
        <w:rPr>
          <w:color w:val="242424"/>
          <w:sz w:val="20"/>
          <w:szCs w:val="20"/>
          <w:bdr w:val="none" w:sz="0" w:space="0" w:color="auto" w:frame="1"/>
        </w:rPr>
        <w:t>Coaching continues on Tuesday 27</w:t>
      </w:r>
      <w:r w:rsidRPr="004479EC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479EC">
        <w:rPr>
          <w:color w:val="242424"/>
          <w:sz w:val="20"/>
          <w:szCs w:val="20"/>
          <w:bdr w:val="none" w:sz="0" w:space="0" w:color="auto" w:frame="1"/>
        </w:rPr>
        <w:t xml:space="preserve"> May at 6p.m. for juveniles &amp; coaching for adults at 7.00p.m.</w:t>
      </w:r>
    </w:p>
    <w:p w14:paraId="0D6593E5" w14:textId="319B22D7" w:rsidR="00323573" w:rsidRDefault="006F6EE1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WEST KERRY PILGRIMAGE </w:t>
      </w:r>
      <w:r w:rsidRPr="006F6EE1">
        <w:rPr>
          <w:color w:val="242424"/>
          <w:sz w:val="20"/>
          <w:szCs w:val="20"/>
          <w:bdr w:val="none" w:sz="0" w:space="0" w:color="auto" w:frame="1"/>
        </w:rPr>
        <w:t>to Lourdes, September 14</w:t>
      </w:r>
      <w:r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6F6EE1">
        <w:rPr>
          <w:color w:val="242424"/>
          <w:sz w:val="20"/>
          <w:szCs w:val="20"/>
          <w:bdr w:val="none" w:sz="0" w:space="0" w:color="auto" w:frame="1"/>
        </w:rPr>
        <w:t xml:space="preserve"> to 19</w:t>
      </w:r>
      <w:r w:rsidRPr="006F6EE1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6F6EE1">
        <w:rPr>
          <w:color w:val="242424"/>
          <w:sz w:val="20"/>
          <w:szCs w:val="20"/>
          <w:bdr w:val="none" w:sz="0" w:space="0" w:color="auto" w:frame="1"/>
        </w:rPr>
        <w:t>. Spiritual director Fr. Michael Moynihan.  Cost €969. Some seats still available, contact Cathy or Eibhlin on (066) 9151208 or email dingle@dioceseofkerry.ie</w:t>
      </w:r>
      <w:r w:rsidR="00547B52" w:rsidRPr="006F6EE1">
        <w:rPr>
          <w:color w:val="242424"/>
          <w:sz w:val="20"/>
          <w:szCs w:val="20"/>
          <w:bdr w:val="none" w:sz="0" w:space="0" w:color="auto" w:frame="1"/>
        </w:rPr>
        <w:t xml:space="preserve"> </w:t>
      </w:r>
    </w:p>
    <w:p w14:paraId="03A1F8BA" w14:textId="18A362CD" w:rsidR="006F6EE1" w:rsidRDefault="006F6EE1" w:rsidP="00323573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TROCAIRE BOXES: </w:t>
      </w:r>
      <w:r w:rsidRPr="006F6EE1">
        <w:rPr>
          <w:color w:val="242424"/>
          <w:sz w:val="20"/>
          <w:szCs w:val="20"/>
          <w:bdr w:val="none" w:sz="0" w:space="0" w:color="auto" w:frame="1"/>
        </w:rPr>
        <w:t>Many thanks for returning your donations over the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</w:t>
      </w:r>
      <w:r w:rsidRPr="006F6EE1">
        <w:rPr>
          <w:color w:val="242424"/>
          <w:sz w:val="20"/>
          <w:szCs w:val="20"/>
          <w:bdr w:val="none" w:sz="0" w:space="0" w:color="auto" w:frame="1"/>
        </w:rPr>
        <w:t>past few weeks</w:t>
      </w: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.  </w:t>
      </w:r>
      <w:r w:rsidRPr="006F6EE1">
        <w:rPr>
          <w:color w:val="242424"/>
          <w:sz w:val="20"/>
          <w:szCs w:val="20"/>
          <w:bdr w:val="none" w:sz="0" w:space="0" w:color="auto" w:frame="1"/>
        </w:rPr>
        <w:t>We will be returning all funds to Diocesan offices during the coming week.</w:t>
      </w:r>
    </w:p>
    <w:p w14:paraId="20C951BF" w14:textId="6DF5F964" w:rsidR="00CF15D7" w:rsidRPr="00CF15D7" w:rsidRDefault="00CF15D7" w:rsidP="00CF15D7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CF15D7">
        <w:rPr>
          <w:b/>
          <w:bCs/>
          <w:color w:val="242424"/>
          <w:sz w:val="20"/>
          <w:szCs w:val="20"/>
          <w:bdr w:val="none" w:sz="0" w:space="0" w:color="auto" w:frame="1"/>
        </w:rPr>
        <w:t>THOUGHT FOR THE WEEK:</w:t>
      </w:r>
      <w:r w:rsidRPr="00CF15D7">
        <w:rPr>
          <w:color w:val="242424"/>
          <w:sz w:val="20"/>
          <w:szCs w:val="20"/>
          <w:bdr w:val="none" w:sz="0" w:space="0" w:color="auto" w:frame="1"/>
        </w:rPr>
        <w:t xml:space="preserve"> </w:t>
      </w:r>
      <w:r w:rsidRPr="00CF15D7">
        <w:rPr>
          <w:i/>
          <w:iCs/>
          <w:sz w:val="20"/>
          <w:szCs w:val="20"/>
        </w:rPr>
        <w:t xml:space="preserve">Jesus showed us a model of human holiness that we can all imitate, together with the promise of an eternal destiny that transcends all our limits and </w:t>
      </w:r>
      <w:r w:rsidR="00696874" w:rsidRPr="00CF15D7">
        <w:rPr>
          <w:i/>
          <w:iCs/>
          <w:sz w:val="20"/>
          <w:szCs w:val="20"/>
        </w:rPr>
        <w:t>abilities</w:t>
      </w:r>
      <w:r w:rsidR="00696874">
        <w:rPr>
          <w:i/>
          <w:iCs/>
          <w:sz w:val="20"/>
          <w:szCs w:val="20"/>
        </w:rPr>
        <w:t>” (</w:t>
      </w:r>
      <w:r>
        <w:rPr>
          <w:i/>
          <w:iCs/>
          <w:sz w:val="20"/>
          <w:szCs w:val="20"/>
        </w:rPr>
        <w:t>extract from Pope Leo XIV’s first Homily 9</w:t>
      </w:r>
      <w:r w:rsidRPr="00CF15D7">
        <w:rPr>
          <w:i/>
          <w:iCs/>
          <w:sz w:val="20"/>
          <w:szCs w:val="20"/>
          <w:vertAlign w:val="superscript"/>
        </w:rPr>
        <w:t>th</w:t>
      </w:r>
      <w:r>
        <w:rPr>
          <w:i/>
          <w:iCs/>
          <w:sz w:val="20"/>
          <w:szCs w:val="20"/>
        </w:rPr>
        <w:t xml:space="preserve"> May 2025)</w:t>
      </w:r>
    </w:p>
    <w:p w14:paraId="237469E3" w14:textId="6651C674" w:rsidR="00CF15D7" w:rsidRPr="006F6EE1" w:rsidRDefault="00CF15D7" w:rsidP="00B156A2">
      <w:pPr>
        <w:pStyle w:val="xmsonormal"/>
        <w:shd w:val="clear" w:color="auto" w:fill="FFFFFF"/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</w:p>
    <w:p w14:paraId="79756A73" w14:textId="214DC48E" w:rsidR="004D5048" w:rsidRPr="00761FCA" w:rsidRDefault="004D5048" w:rsidP="00761FCA"/>
    <w:sectPr w:rsidR="004D5048" w:rsidRPr="00761FCA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573"/>
    <w:rsid w:val="00021B7C"/>
    <w:rsid w:val="00043469"/>
    <w:rsid w:val="00103A81"/>
    <w:rsid w:val="0029541A"/>
    <w:rsid w:val="002F03ED"/>
    <w:rsid w:val="00323573"/>
    <w:rsid w:val="00323F70"/>
    <w:rsid w:val="003948CB"/>
    <w:rsid w:val="003E779F"/>
    <w:rsid w:val="004479EC"/>
    <w:rsid w:val="004608EB"/>
    <w:rsid w:val="004D5048"/>
    <w:rsid w:val="004E1E5F"/>
    <w:rsid w:val="00547B52"/>
    <w:rsid w:val="00577165"/>
    <w:rsid w:val="005B48DD"/>
    <w:rsid w:val="00696874"/>
    <w:rsid w:val="006F6EE1"/>
    <w:rsid w:val="0074132B"/>
    <w:rsid w:val="0074667A"/>
    <w:rsid w:val="00761FCA"/>
    <w:rsid w:val="007978D2"/>
    <w:rsid w:val="008E521A"/>
    <w:rsid w:val="009D2131"/>
    <w:rsid w:val="009D61E7"/>
    <w:rsid w:val="00AE7BDE"/>
    <w:rsid w:val="00B156A2"/>
    <w:rsid w:val="00B643A2"/>
    <w:rsid w:val="00BD76F1"/>
    <w:rsid w:val="00CF15D7"/>
    <w:rsid w:val="00E214F1"/>
    <w:rsid w:val="00E45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39F28"/>
  <w15:docId w15:val="{D5956901-53B8-433F-B29C-B43793199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35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323573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144</TotalTime>
  <Pages>2</Pages>
  <Words>740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1</cp:revision>
  <cp:lastPrinted>2025-05-23T15:25:00Z</cp:lastPrinted>
  <dcterms:created xsi:type="dcterms:W3CDTF">2025-05-23T13:24:00Z</dcterms:created>
  <dcterms:modified xsi:type="dcterms:W3CDTF">2025-05-23T16:03:00Z</dcterms:modified>
</cp:coreProperties>
</file>