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F40A71" w14:textId="77777777" w:rsidR="009D35FE" w:rsidRDefault="009D35FE" w:rsidP="009D35FE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PARISH NEWSLETTER</w:t>
      </w:r>
    </w:p>
    <w:p w14:paraId="02417B14" w14:textId="77777777" w:rsidR="009D35FE" w:rsidRDefault="009D35FE" w:rsidP="009D35FE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BALLYDALY-CULLEN-MILLSTREET</w:t>
      </w:r>
    </w:p>
    <w:p w14:paraId="251B6291" w14:textId="3BA9E74C" w:rsidR="009D35FE" w:rsidRDefault="009D35FE" w:rsidP="009D35F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caps/>
          <w:sz w:val="22"/>
        </w:rPr>
      </w:pPr>
      <w:r>
        <w:rPr>
          <w:b/>
          <w:bCs/>
          <w:caps/>
          <w:sz w:val="22"/>
        </w:rPr>
        <w:t>fifth sunday of easter – 18</w:t>
      </w:r>
      <w:r w:rsidRPr="002B68F4">
        <w:rPr>
          <w:b/>
          <w:bCs/>
          <w:caps/>
          <w:sz w:val="22"/>
          <w:vertAlign w:val="superscript"/>
        </w:rPr>
        <w:t>th</w:t>
      </w:r>
      <w:r>
        <w:rPr>
          <w:b/>
          <w:bCs/>
          <w:caps/>
          <w:sz w:val="22"/>
        </w:rPr>
        <w:t xml:space="preserve"> May, 2025</w:t>
      </w:r>
    </w:p>
    <w:p w14:paraId="26A12647" w14:textId="77777777" w:rsidR="009D35FE" w:rsidRDefault="009D35FE" w:rsidP="009D35FE">
      <w:pPr>
        <w:pStyle w:val="Heading4"/>
        <w:pBdr>
          <w:left w:val="single" w:sz="4" w:space="0" w:color="auto"/>
        </w:pBdr>
        <w:jc w:val="center"/>
      </w:pPr>
      <w:r>
        <w:t xml:space="preserve">Canon John Fitzgerald P.P. </w:t>
      </w:r>
    </w:p>
    <w:p w14:paraId="0F4634DB" w14:textId="77777777" w:rsidR="009D35FE" w:rsidRDefault="009D35FE" w:rsidP="009D35FE">
      <w:pPr>
        <w:pStyle w:val="Heading4"/>
        <w:pBdr>
          <w:left w:val="single" w:sz="4" w:space="0" w:color="auto"/>
        </w:pBdr>
        <w:jc w:val="center"/>
      </w:pPr>
      <w:r>
        <w:t>Tel Nos. Millstreet 029-70043/Mobile</w:t>
      </w:r>
      <w:r>
        <w:rPr>
          <w:b w:val="0"/>
          <w:bCs w:val="0"/>
        </w:rPr>
        <w:t xml:space="preserve"> </w:t>
      </w:r>
      <w:r>
        <w:t>087-7752948</w:t>
      </w:r>
    </w:p>
    <w:p w14:paraId="13667ED7" w14:textId="77777777" w:rsidR="009D35FE" w:rsidRDefault="009D35FE" w:rsidP="009D35FE">
      <w:pPr>
        <w:pStyle w:val="Heading4"/>
        <w:pBdr>
          <w:left w:val="single" w:sz="4" w:space="0" w:color="auto"/>
        </w:pBdr>
        <w:jc w:val="center"/>
        <w:rPr>
          <w:rStyle w:val="Hyperlink"/>
        </w:rPr>
      </w:pPr>
      <w:r>
        <w:t xml:space="preserve">Email:  </w:t>
      </w:r>
      <w:hyperlink r:id="rId5" w:history="1">
        <w:r>
          <w:rPr>
            <w:rStyle w:val="Hyperlink"/>
          </w:rPr>
          <w:t>millstreet@dioceseofkerry.ie</w:t>
        </w:r>
      </w:hyperlink>
      <w:r>
        <w:t xml:space="preserve">    </w:t>
      </w:r>
      <w:hyperlink r:id="rId6" w:history="1">
        <w:r>
          <w:rPr>
            <w:rStyle w:val="Hyperlink"/>
          </w:rPr>
          <w:t>www.dioceseofkerry.ie</w:t>
        </w:r>
      </w:hyperlink>
    </w:p>
    <w:p w14:paraId="5E1CCA4E" w14:textId="77777777" w:rsidR="009D35FE" w:rsidRDefault="009D35FE" w:rsidP="009D35F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All Masses are live streamed on </w:t>
      </w:r>
      <w:hyperlink r:id="rId7" w:history="1">
        <w:r>
          <w:rPr>
            <w:rStyle w:val="Hyperlink"/>
            <w:b/>
            <w:bCs/>
            <w:i/>
            <w:iCs/>
            <w:sz w:val="22"/>
            <w:szCs w:val="22"/>
          </w:rPr>
          <w:t>www.churchservices.ie/millstreet</w:t>
        </w:r>
      </w:hyperlink>
    </w:p>
    <w:p w14:paraId="118A0820" w14:textId="77777777" w:rsidR="009D35FE" w:rsidRDefault="009D35FE" w:rsidP="009D35F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PARISH OFFICE OPENING HOURS: Monday-Tuesday-Wednesday-Friday</w:t>
      </w:r>
    </w:p>
    <w:p w14:paraId="77667BC7" w14:textId="77777777" w:rsidR="009D35FE" w:rsidRDefault="009D35FE" w:rsidP="009D35F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10.00a.m. – 1.00p.m. &amp; 2.00-5.00p.m.</w:t>
      </w:r>
    </w:p>
    <w:p w14:paraId="31A77E6D" w14:textId="15BA50E2" w:rsidR="009D35FE" w:rsidRDefault="009D35FE" w:rsidP="009D35FE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 xml:space="preserve">RECENT DEATHS:  </w:t>
      </w:r>
      <w:r>
        <w:rPr>
          <w:bCs/>
          <w:sz w:val="20"/>
          <w:szCs w:val="20"/>
        </w:rPr>
        <w:t>Monica Lehane,</w:t>
      </w:r>
      <w:r w:rsidR="00A67A98">
        <w:rPr>
          <w:bCs/>
          <w:sz w:val="20"/>
          <w:szCs w:val="20"/>
        </w:rPr>
        <w:t xml:space="preserve"> East Ham, </w:t>
      </w:r>
      <w:r w:rsidR="00DA0050">
        <w:rPr>
          <w:bCs/>
          <w:sz w:val="20"/>
          <w:szCs w:val="20"/>
        </w:rPr>
        <w:t>London.</w:t>
      </w:r>
    </w:p>
    <w:p w14:paraId="01A9DC44" w14:textId="77777777" w:rsidR="009D35FE" w:rsidRDefault="009D35FE" w:rsidP="009D35FE">
      <w:pPr>
        <w:rPr>
          <w:b/>
          <w:caps/>
          <w:sz w:val="20"/>
          <w:szCs w:val="20"/>
        </w:rPr>
      </w:pPr>
    </w:p>
    <w:p w14:paraId="6C73C6CF" w14:textId="77777777" w:rsidR="009D35FE" w:rsidRDefault="009D35FE" w:rsidP="009D35FE">
      <w:pPr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THIS WEEKEND: </w:t>
      </w:r>
    </w:p>
    <w:p w14:paraId="3D6A9230" w14:textId="77777777" w:rsidR="009D35FE" w:rsidRDefault="009D35FE" w:rsidP="009D35FE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Saturday 17</w:t>
      </w:r>
      <w:r w:rsidRPr="00341F7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</w:r>
    </w:p>
    <w:p w14:paraId="3C7709E3" w14:textId="77777777" w:rsidR="009D35FE" w:rsidRDefault="009D35FE" w:rsidP="009D35FE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Bridget &amp; Patrick O’Sullivan, Dooneen;</w:t>
      </w:r>
    </w:p>
    <w:p w14:paraId="3DC32A1F" w14:textId="77777777" w:rsidR="009D35FE" w:rsidRDefault="009D35F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Andrew &amp; the deceased members of the</w:t>
      </w:r>
    </w:p>
    <w:p w14:paraId="0333CD3E" w14:textId="77777777" w:rsidR="009D35FE" w:rsidRDefault="009D35F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O’Sullivan family, Main Street;</w:t>
      </w:r>
    </w:p>
    <w:p w14:paraId="75557F2A" w14:textId="77777777" w:rsidR="009D35FE" w:rsidRDefault="009D35F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Margaret &amp; the deceased members of the </w:t>
      </w:r>
    </w:p>
    <w:p w14:paraId="6BFC5E93" w14:textId="77FA406F" w:rsidR="009D35FE" w:rsidRDefault="009D35F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Lehane Family, Cahirdowney;</w:t>
      </w:r>
    </w:p>
    <w:p w14:paraId="0F87C88D" w14:textId="221C4DD1" w:rsidR="009D35FE" w:rsidRDefault="009D35F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John Joe Dineen, Rathmore.</w:t>
      </w:r>
    </w:p>
    <w:p w14:paraId="4BC528F5" w14:textId="77777777" w:rsidR="009D35FE" w:rsidRDefault="009D35FE" w:rsidP="009D35FE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>Sunday 18</w:t>
      </w:r>
      <w:r w:rsidRPr="009261C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2025:         </w:t>
      </w:r>
    </w:p>
    <w:p w14:paraId="65C12D12" w14:textId="77777777" w:rsidR="009D35FE" w:rsidRDefault="009D35FE" w:rsidP="009D35FE">
      <w:pPr>
        <w:rPr>
          <w:bCs/>
          <w:sz w:val="20"/>
          <w:szCs w:val="20"/>
        </w:rPr>
      </w:pPr>
      <w:r>
        <w:rPr>
          <w:b/>
          <w:sz w:val="20"/>
          <w:szCs w:val="20"/>
        </w:rPr>
        <w:t>Cullen 9.30a.m.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The deceased members of the Lehane &amp;</w:t>
      </w:r>
    </w:p>
    <w:p w14:paraId="3EEB0539" w14:textId="77777777" w:rsidR="009D35FE" w:rsidRDefault="009D35F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McKelvey Families, Lissaniska.</w:t>
      </w:r>
    </w:p>
    <w:p w14:paraId="593434F2" w14:textId="77777777" w:rsidR="009D35FE" w:rsidRDefault="009D35FE" w:rsidP="009D35FE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>Tade Corkery, Dooneen;</w:t>
      </w:r>
    </w:p>
    <w:p w14:paraId="42E00E91" w14:textId="77777777" w:rsidR="009D35FE" w:rsidRDefault="009D35F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Jack Corkery, Liscahane;</w:t>
      </w:r>
    </w:p>
    <w:p w14:paraId="289BA4AC" w14:textId="77777777" w:rsidR="009D35FE" w:rsidRDefault="009D35F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Bob &amp; the deceased members of the</w:t>
      </w:r>
    </w:p>
    <w:p w14:paraId="760925B6" w14:textId="77777777" w:rsidR="009D35FE" w:rsidRPr="00770D57" w:rsidRDefault="009D35FE" w:rsidP="009D35FE">
      <w:pPr>
        <w:rPr>
          <w:b/>
          <w:i/>
          <w:i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O’Sullivan Family, Gortavehy.</w:t>
      </w:r>
    </w:p>
    <w:p w14:paraId="4503CA09" w14:textId="77777777" w:rsidR="009D35FE" w:rsidRDefault="009D35FE" w:rsidP="009D35FE">
      <w:pPr>
        <w:rPr>
          <w:b/>
          <w:caps/>
          <w:sz w:val="20"/>
          <w:szCs w:val="20"/>
        </w:rPr>
      </w:pPr>
    </w:p>
    <w:p w14:paraId="235CF184" w14:textId="54D28648" w:rsidR="009D35FE" w:rsidRDefault="009D35FE" w:rsidP="009D35FE">
      <w:pPr>
        <w:rPr>
          <w:sz w:val="20"/>
          <w:szCs w:val="20"/>
        </w:rPr>
      </w:pPr>
      <w:r>
        <w:rPr>
          <w:b/>
          <w:caps/>
          <w:sz w:val="20"/>
          <w:szCs w:val="20"/>
        </w:rPr>
        <w:t>Anniversaries</w:t>
      </w:r>
      <w:r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Tony Galvin, Main Street; Matthew, Ellen &amp; the deceased members of the Cleary Family, Murphy’s Terrace; Nan &amp; the deceased members of the O’Donoghue Family, Gortnacreeha; Timothy O’Callaghan, Shronebeha;</w:t>
      </w:r>
    </w:p>
    <w:p w14:paraId="763A0989" w14:textId="0D4B4F41" w:rsidR="009D35FE" w:rsidRDefault="009D35FE" w:rsidP="009D35FE">
      <w:pPr>
        <w:rPr>
          <w:sz w:val="20"/>
          <w:szCs w:val="20"/>
        </w:rPr>
      </w:pPr>
      <w:r>
        <w:rPr>
          <w:sz w:val="20"/>
          <w:szCs w:val="20"/>
        </w:rPr>
        <w:t>Jerry McCarthy, Cork &amp; Knocknagree</w:t>
      </w:r>
      <w:r w:rsidR="00851F92">
        <w:rPr>
          <w:sz w:val="20"/>
          <w:szCs w:val="20"/>
        </w:rPr>
        <w:t xml:space="preserve">; Joan Cronin, </w:t>
      </w:r>
      <w:proofErr w:type="spellStart"/>
      <w:r w:rsidR="00851F92">
        <w:rPr>
          <w:sz w:val="20"/>
          <w:szCs w:val="20"/>
        </w:rPr>
        <w:t>Curraraigue</w:t>
      </w:r>
      <w:proofErr w:type="spellEnd"/>
      <w:r w:rsidR="00851F92">
        <w:rPr>
          <w:sz w:val="20"/>
          <w:szCs w:val="20"/>
        </w:rPr>
        <w:t>.</w:t>
      </w:r>
    </w:p>
    <w:p w14:paraId="3FAA250D" w14:textId="77777777" w:rsidR="009D35FE" w:rsidRPr="003A58F9" w:rsidRDefault="009D35FE" w:rsidP="009D35FE">
      <w:pPr>
        <w:rPr>
          <w:b/>
          <w:i/>
          <w:iCs/>
          <w:sz w:val="20"/>
          <w:szCs w:val="20"/>
        </w:rPr>
      </w:pPr>
    </w:p>
    <w:p w14:paraId="7D5C443A" w14:textId="77777777" w:rsidR="009D35FE" w:rsidRDefault="009D35FE" w:rsidP="009D35FE">
      <w:pPr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NEXT WEEKEND: </w:t>
      </w:r>
    </w:p>
    <w:p w14:paraId="57B26379" w14:textId="6E5550D2" w:rsidR="009D35FE" w:rsidRDefault="009D35FE" w:rsidP="009D35FE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Saturday 24</w:t>
      </w:r>
      <w:r w:rsidRPr="00341F7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</w:r>
    </w:p>
    <w:p w14:paraId="45116413" w14:textId="65E23C00" w:rsidR="009D35FE" w:rsidRDefault="009D35FE" w:rsidP="009D35FE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The deceased members of the Ryan Family,</w:t>
      </w:r>
    </w:p>
    <w:p w14:paraId="2292FCE8" w14:textId="4E93053E" w:rsidR="009D35FE" w:rsidRDefault="009D35F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Cockhill;</w:t>
      </w:r>
    </w:p>
    <w:p w14:paraId="321F4826" w14:textId="46FBE233" w:rsidR="009D35FE" w:rsidRDefault="009D35F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Dr. Michael Feeley, Clara Road.</w:t>
      </w:r>
    </w:p>
    <w:p w14:paraId="47391594" w14:textId="1E0B2991" w:rsidR="009D35FE" w:rsidRDefault="009D35FE" w:rsidP="009D35FE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>Sunday 25</w:t>
      </w:r>
      <w:r w:rsidRPr="009261C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2025:         </w:t>
      </w:r>
    </w:p>
    <w:p w14:paraId="63CD0467" w14:textId="4861DE8E" w:rsidR="009D35FE" w:rsidRDefault="009D35FE" w:rsidP="009D35FE">
      <w:pPr>
        <w:rPr>
          <w:bCs/>
          <w:sz w:val="20"/>
          <w:szCs w:val="20"/>
        </w:rPr>
      </w:pPr>
      <w:r>
        <w:rPr>
          <w:b/>
          <w:sz w:val="20"/>
          <w:szCs w:val="20"/>
        </w:rPr>
        <w:t>Ballydaly 9.30a.m.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Connie McSweeney, Gortavehy.</w:t>
      </w:r>
    </w:p>
    <w:p w14:paraId="13EDFF97" w14:textId="19FAEBD4" w:rsidR="009D35FE" w:rsidRDefault="009D35FE" w:rsidP="009D35FE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>Michael Dineen, Pound Hill (</w:t>
      </w:r>
      <w:r w:rsidRPr="00A67A98">
        <w:rPr>
          <w:bCs/>
          <w:i/>
          <w:iCs/>
          <w:sz w:val="20"/>
          <w:szCs w:val="20"/>
        </w:rPr>
        <w:t>1</w:t>
      </w:r>
      <w:r w:rsidRPr="00A67A98">
        <w:rPr>
          <w:bCs/>
          <w:i/>
          <w:iCs/>
          <w:sz w:val="20"/>
          <w:szCs w:val="20"/>
          <w:vertAlign w:val="superscript"/>
        </w:rPr>
        <w:t>st</w:t>
      </w:r>
      <w:r w:rsidRPr="00A67A98">
        <w:rPr>
          <w:bCs/>
          <w:i/>
          <w:iCs/>
          <w:sz w:val="20"/>
          <w:szCs w:val="20"/>
        </w:rPr>
        <w:t xml:space="preserve"> Anniversary</w:t>
      </w:r>
      <w:r>
        <w:rPr>
          <w:bCs/>
          <w:sz w:val="20"/>
          <w:szCs w:val="20"/>
        </w:rPr>
        <w:t>);</w:t>
      </w:r>
    </w:p>
    <w:p w14:paraId="0ECBC9F5" w14:textId="63EB2CAE" w:rsidR="00CE59BE" w:rsidRDefault="00CE59B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Kathleen &amp; Jimmy Cashman, Clara Road;</w:t>
      </w:r>
    </w:p>
    <w:p w14:paraId="28B5D00C" w14:textId="1BE5D3E5" w:rsidR="00CE59BE" w:rsidRDefault="00CE59B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Annie, David &amp; Gerard Sheehan, Carrigacooleen;</w:t>
      </w:r>
    </w:p>
    <w:p w14:paraId="1D1A69AA" w14:textId="460C7865" w:rsidR="00CE59BE" w:rsidRDefault="00CE59B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Denis O’Hare, Coole</w:t>
      </w:r>
      <w:r w:rsidR="00A67A98">
        <w:rPr>
          <w:bCs/>
          <w:sz w:val="20"/>
          <w:szCs w:val="20"/>
        </w:rPr>
        <w:t>;</w:t>
      </w:r>
    </w:p>
    <w:p w14:paraId="038824C6" w14:textId="694B4691" w:rsidR="00CE59BE" w:rsidRDefault="00CE59BE" w:rsidP="009D35F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Richard O’Keeffe, Murphy’s Terrace.</w:t>
      </w:r>
    </w:p>
    <w:p w14:paraId="0E485212" w14:textId="77777777" w:rsidR="009D35FE" w:rsidRPr="00770D57" w:rsidRDefault="009D35FE" w:rsidP="009D35FE">
      <w:pPr>
        <w:rPr>
          <w:b/>
          <w:i/>
          <w:iCs/>
          <w:sz w:val="20"/>
          <w:szCs w:val="20"/>
        </w:rPr>
      </w:pPr>
    </w:p>
    <w:p w14:paraId="2C72F323" w14:textId="77777777" w:rsidR="009D35FE" w:rsidRDefault="009D35FE" w:rsidP="009D35FE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EXPOSITION OF THE BLESSED SACRAMENT </w:t>
      </w:r>
      <w:r w:rsidRPr="00D36FA0">
        <w:rPr>
          <w:sz w:val="20"/>
          <w:szCs w:val="20"/>
        </w:rPr>
        <w:t>every</w:t>
      </w:r>
      <w:r>
        <w:rPr>
          <w:b/>
          <w:bCs/>
          <w:sz w:val="20"/>
          <w:szCs w:val="20"/>
        </w:rPr>
        <w:t xml:space="preserve"> </w:t>
      </w:r>
      <w:r w:rsidRPr="003544EF">
        <w:rPr>
          <w:sz w:val="20"/>
          <w:szCs w:val="20"/>
        </w:rPr>
        <w:t>Tuesday</w:t>
      </w:r>
      <w:r>
        <w:rPr>
          <w:sz w:val="20"/>
          <w:szCs w:val="20"/>
        </w:rPr>
        <w:t xml:space="preserve"> in Millstreet Church</w:t>
      </w:r>
      <w:r w:rsidRPr="003544EF">
        <w:rPr>
          <w:sz w:val="20"/>
          <w:szCs w:val="20"/>
        </w:rPr>
        <w:t xml:space="preserve"> between 10.30a.m. &amp; 7.30p.m.</w:t>
      </w:r>
      <w:r>
        <w:rPr>
          <w:sz w:val="20"/>
          <w:szCs w:val="20"/>
        </w:rPr>
        <w:t xml:space="preserve"> </w:t>
      </w:r>
    </w:p>
    <w:p w14:paraId="086818BB" w14:textId="688CF93A" w:rsidR="00CE59BE" w:rsidRPr="00815DBE" w:rsidRDefault="00E456D7" w:rsidP="009D35FE">
      <w:pPr>
        <w:rPr>
          <w:bCs/>
          <w:sz w:val="20"/>
          <w:szCs w:val="20"/>
        </w:rPr>
      </w:pPr>
      <w:r w:rsidRPr="003D4F2D">
        <w:rPr>
          <w:b/>
          <w:sz w:val="20"/>
          <w:szCs w:val="20"/>
        </w:rPr>
        <w:t>PRIEST ON DUTY</w:t>
      </w:r>
      <w:r>
        <w:rPr>
          <w:bCs/>
          <w:sz w:val="20"/>
          <w:szCs w:val="20"/>
        </w:rPr>
        <w:t xml:space="preserve">: </w:t>
      </w:r>
      <w:r w:rsidRPr="00C70045">
        <w:rPr>
          <w:b/>
          <w:sz w:val="20"/>
          <w:szCs w:val="20"/>
        </w:rPr>
        <w:t>Sunday 18</w:t>
      </w:r>
      <w:r w:rsidRPr="00C70045">
        <w:rPr>
          <w:b/>
          <w:sz w:val="20"/>
          <w:szCs w:val="20"/>
          <w:vertAlign w:val="superscript"/>
        </w:rPr>
        <w:t>th</w:t>
      </w:r>
      <w:r w:rsidRPr="00C70045">
        <w:rPr>
          <w:b/>
          <w:sz w:val="20"/>
          <w:szCs w:val="20"/>
        </w:rPr>
        <w:t xml:space="preserve"> May</w:t>
      </w:r>
      <w:r>
        <w:rPr>
          <w:bCs/>
          <w:sz w:val="20"/>
          <w:szCs w:val="20"/>
        </w:rPr>
        <w:t>: Fr. John Fitzgerald (087) 7752948</w:t>
      </w:r>
      <w:r w:rsidR="00F748F3">
        <w:rPr>
          <w:bCs/>
          <w:sz w:val="20"/>
          <w:szCs w:val="20"/>
        </w:rPr>
        <w:t xml:space="preserve">; </w:t>
      </w:r>
      <w:r w:rsidR="00F748F3" w:rsidRPr="00767E8F">
        <w:rPr>
          <w:b/>
          <w:sz w:val="20"/>
          <w:szCs w:val="20"/>
        </w:rPr>
        <w:t>Sunday 25</w:t>
      </w:r>
      <w:r w:rsidR="00F748F3" w:rsidRPr="00767E8F">
        <w:rPr>
          <w:b/>
          <w:sz w:val="20"/>
          <w:szCs w:val="20"/>
          <w:vertAlign w:val="superscript"/>
        </w:rPr>
        <w:t>th</w:t>
      </w:r>
      <w:r w:rsidR="00F748F3" w:rsidRPr="00767E8F">
        <w:rPr>
          <w:b/>
          <w:sz w:val="20"/>
          <w:szCs w:val="20"/>
        </w:rPr>
        <w:t xml:space="preserve"> May</w:t>
      </w:r>
      <w:r w:rsidR="00F748F3">
        <w:rPr>
          <w:bCs/>
          <w:sz w:val="20"/>
          <w:szCs w:val="20"/>
        </w:rPr>
        <w:t xml:space="preserve">: </w:t>
      </w:r>
      <w:r w:rsidR="00767E8F">
        <w:rPr>
          <w:bCs/>
          <w:sz w:val="20"/>
          <w:szCs w:val="20"/>
        </w:rPr>
        <w:t>Fr. Pat O’Donnell (064) 7758026</w:t>
      </w:r>
      <w:proofErr w:type="gramStart"/>
      <w:r w:rsidR="00767E8F">
        <w:rPr>
          <w:bCs/>
          <w:sz w:val="20"/>
          <w:szCs w:val="20"/>
        </w:rPr>
        <w:t>/(</w:t>
      </w:r>
      <w:proofErr w:type="gramEnd"/>
      <w:r w:rsidR="00767E8F">
        <w:rPr>
          <w:bCs/>
          <w:sz w:val="20"/>
          <w:szCs w:val="20"/>
        </w:rPr>
        <w:t>086) 8351732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260"/>
        <w:gridCol w:w="1827"/>
        <w:gridCol w:w="1953"/>
      </w:tblGrid>
      <w:tr w:rsidR="009D35FE" w14:paraId="2403ECE8" w14:textId="77777777" w:rsidTr="00634EA4">
        <w:trPr>
          <w:cantSplit/>
        </w:trPr>
        <w:tc>
          <w:tcPr>
            <w:tcW w:w="6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655BD" w14:textId="6EFFB35C" w:rsidR="009D35FE" w:rsidRDefault="009D35FE" w:rsidP="00634EA4">
            <w:pPr>
              <w:pStyle w:val="Heading2"/>
              <w:spacing w:line="276" w:lineRule="auto"/>
              <w:jc w:val="center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Rotas for </w:t>
            </w:r>
            <w:r w:rsidR="00CE59BE">
              <w:rPr>
                <w:sz w:val="20"/>
                <w:lang w:val="en-IE"/>
              </w:rPr>
              <w:t>24</w:t>
            </w:r>
            <w:r w:rsidR="00CE59BE" w:rsidRPr="00CE59BE">
              <w:rPr>
                <w:sz w:val="20"/>
                <w:vertAlign w:val="superscript"/>
                <w:lang w:val="en-IE"/>
              </w:rPr>
              <w:t>th</w:t>
            </w:r>
            <w:r w:rsidR="00CE59BE">
              <w:rPr>
                <w:sz w:val="20"/>
                <w:lang w:val="en-IE"/>
              </w:rPr>
              <w:t xml:space="preserve"> &amp; 25</w:t>
            </w:r>
            <w:r w:rsidR="00DA0050" w:rsidRPr="00CE59BE">
              <w:rPr>
                <w:sz w:val="20"/>
                <w:vertAlign w:val="superscript"/>
                <w:lang w:val="en-IE"/>
              </w:rPr>
              <w:t>th</w:t>
            </w:r>
            <w:r w:rsidR="00DA0050">
              <w:rPr>
                <w:sz w:val="20"/>
                <w:lang w:val="en-IE"/>
              </w:rPr>
              <w:t xml:space="preserve"> May</w:t>
            </w:r>
            <w:r>
              <w:rPr>
                <w:sz w:val="20"/>
                <w:lang w:val="en-IE"/>
              </w:rPr>
              <w:t>, 2025</w:t>
            </w:r>
          </w:p>
        </w:tc>
      </w:tr>
      <w:tr w:rsidR="009D35FE" w14:paraId="5A6DD68E" w14:textId="77777777" w:rsidTr="00634EA4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4516E" w14:textId="77777777" w:rsidR="009D35FE" w:rsidRDefault="009D35FE" w:rsidP="00634EA4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CHURCH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4B7EF" w14:textId="77777777" w:rsidR="009D35FE" w:rsidRDefault="009D35FE" w:rsidP="00634EA4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TIME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136E6" w14:textId="77777777" w:rsidR="009D35FE" w:rsidRDefault="009D35FE" w:rsidP="00634EA4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READER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3DEAF" w14:textId="77777777" w:rsidR="009D35FE" w:rsidRDefault="009D35FE" w:rsidP="00634EA4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EUCHARISTIC</w:t>
            </w:r>
          </w:p>
          <w:p w14:paraId="5642C434" w14:textId="77777777" w:rsidR="009D35FE" w:rsidRDefault="009D35FE" w:rsidP="00634EA4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MINISTERS</w:t>
            </w:r>
          </w:p>
        </w:tc>
      </w:tr>
      <w:tr w:rsidR="009D35FE" w:rsidRPr="00012786" w14:paraId="56BB59FD" w14:textId="77777777" w:rsidTr="00634EA4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CF35B" w14:textId="77777777" w:rsidR="009D35FE" w:rsidRDefault="009D35FE" w:rsidP="00634EA4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Millstreet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0C7DE" w14:textId="77777777" w:rsidR="009D35FE" w:rsidRDefault="009D35FE" w:rsidP="00634EA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6.15p.m.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0795F" w14:textId="14A3CF5E" w:rsidR="009D35FE" w:rsidRDefault="0039680E" w:rsidP="00634EA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Maria Kelleher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D16AA" w14:textId="255365F6" w:rsidR="009D35FE" w:rsidRPr="00012786" w:rsidRDefault="009D35FE" w:rsidP="00634EA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CE59BE">
              <w:rPr>
                <w:sz w:val="20"/>
                <w:lang w:val="en-IE"/>
              </w:rPr>
              <w:t>C</w:t>
            </w:r>
          </w:p>
        </w:tc>
      </w:tr>
      <w:tr w:rsidR="009D35FE" w:rsidRPr="00012786" w14:paraId="22B48B10" w14:textId="77777777" w:rsidTr="00634EA4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81DC4" w14:textId="77777777" w:rsidR="009D35FE" w:rsidRDefault="009D35FE" w:rsidP="00634EA4">
            <w:pPr>
              <w:spacing w:line="276" w:lineRule="auto"/>
              <w:rPr>
                <w:b/>
                <w:sz w:val="20"/>
                <w:lang w:val="en-IE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AE6C2" w14:textId="77777777" w:rsidR="009D35FE" w:rsidRDefault="009D35FE" w:rsidP="00634EA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11.30 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37260" w14:textId="56AD532A" w:rsidR="009D35FE" w:rsidRDefault="001A4F2A" w:rsidP="00634EA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Michael Cashman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794CF" w14:textId="17C6F186" w:rsidR="009D35FE" w:rsidRPr="00012786" w:rsidRDefault="009D35FE" w:rsidP="00634EA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CE59BE">
              <w:rPr>
                <w:sz w:val="20"/>
                <w:lang w:val="en-IE"/>
              </w:rPr>
              <w:t>D</w:t>
            </w:r>
          </w:p>
        </w:tc>
      </w:tr>
      <w:tr w:rsidR="009D35FE" w:rsidRPr="00012786" w14:paraId="04BFF35F" w14:textId="77777777" w:rsidTr="00634EA4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7B1B1" w14:textId="11C25B6F" w:rsidR="009D35FE" w:rsidRDefault="00CE59BE" w:rsidP="00634EA4">
            <w:pPr>
              <w:spacing w:line="276" w:lineRule="auto"/>
              <w:rPr>
                <w:b/>
                <w:sz w:val="20"/>
                <w:lang w:val="en-IE"/>
              </w:rPr>
            </w:pPr>
            <w:r>
              <w:rPr>
                <w:b/>
                <w:sz w:val="20"/>
                <w:lang w:val="en-IE"/>
              </w:rPr>
              <w:t>Ballydaly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894B6" w14:textId="77777777" w:rsidR="009D35FE" w:rsidRDefault="009D35FE" w:rsidP="00634EA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9.30a.m.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DF9E9" w14:textId="0B362646" w:rsidR="009D35FE" w:rsidRDefault="001A4F2A" w:rsidP="00634EA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Maeve O’Sullivan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950DD" w14:textId="42AF0A5E" w:rsidR="009D35FE" w:rsidRPr="00012786" w:rsidRDefault="001A4F2A" w:rsidP="00634EA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Mary Guerin-O</w:t>
            </w:r>
            <w:r w:rsidR="00ED69DC">
              <w:rPr>
                <w:sz w:val="20"/>
                <w:lang w:val="en-IE"/>
              </w:rPr>
              <w:t>’</w:t>
            </w:r>
            <w:r>
              <w:rPr>
                <w:sz w:val="20"/>
                <w:lang w:val="en-IE"/>
              </w:rPr>
              <w:t>Leary</w:t>
            </w:r>
            <w:r w:rsidR="00CE59BE">
              <w:rPr>
                <w:sz w:val="20"/>
                <w:lang w:val="en-IE"/>
              </w:rPr>
              <w:t xml:space="preserve"> </w:t>
            </w:r>
          </w:p>
        </w:tc>
      </w:tr>
    </w:tbl>
    <w:p w14:paraId="52E8491F" w14:textId="77777777" w:rsidR="009D35FE" w:rsidRDefault="009D35FE" w:rsidP="009D35FE">
      <w:pPr>
        <w:ind w:firstLine="720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Millstreet Church: </w:t>
      </w:r>
      <w:r>
        <w:rPr>
          <w:i/>
          <w:sz w:val="20"/>
          <w:szCs w:val="20"/>
        </w:rPr>
        <w:t>Mass times this week unless there is a funeral</w:t>
      </w:r>
      <w:r>
        <w:rPr>
          <w:sz w:val="20"/>
          <w:szCs w:val="20"/>
        </w:rPr>
        <w:t>.</w:t>
      </w:r>
    </w:p>
    <w:p w14:paraId="3449FA49" w14:textId="5C3021DB" w:rsidR="009D35FE" w:rsidRDefault="009D35FE" w:rsidP="009D35FE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Monday (19</w:t>
      </w:r>
      <w:r w:rsidRPr="009D35FE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) for Louise McCarron, Drishane Road</w:t>
      </w:r>
      <w:r w:rsidR="006F1954">
        <w:rPr>
          <w:sz w:val="20"/>
          <w:szCs w:val="20"/>
        </w:rPr>
        <w:t xml:space="preserve"> (</w:t>
      </w:r>
      <w:r w:rsidR="006F1954" w:rsidRPr="006F1954">
        <w:rPr>
          <w:i/>
          <w:iCs/>
          <w:sz w:val="20"/>
          <w:szCs w:val="20"/>
        </w:rPr>
        <w:t>first</w:t>
      </w:r>
      <w:r w:rsidR="006F1954">
        <w:rPr>
          <w:sz w:val="20"/>
          <w:szCs w:val="20"/>
        </w:rPr>
        <w:t xml:space="preserve"> </w:t>
      </w:r>
      <w:r w:rsidR="006F1954" w:rsidRPr="006F1954">
        <w:rPr>
          <w:i/>
          <w:iCs/>
          <w:sz w:val="20"/>
          <w:szCs w:val="20"/>
        </w:rPr>
        <w:t>anniversary</w:t>
      </w:r>
      <w:r w:rsidR="006F1954">
        <w:rPr>
          <w:sz w:val="20"/>
          <w:szCs w:val="20"/>
        </w:rPr>
        <w:t>)</w:t>
      </w:r>
      <w:r>
        <w:rPr>
          <w:sz w:val="20"/>
          <w:szCs w:val="20"/>
        </w:rPr>
        <w:t xml:space="preserve"> at 7.30p.m.</w:t>
      </w:r>
    </w:p>
    <w:p w14:paraId="15139C10" w14:textId="6AFD6CA6" w:rsidR="009D35FE" w:rsidRPr="00E63A3E" w:rsidRDefault="009D35FE" w:rsidP="009D35FE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Tuesday (20</w:t>
      </w:r>
      <w:r w:rsidRPr="009261C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) for Private Intention at 10.00a.m.</w:t>
      </w:r>
    </w:p>
    <w:p w14:paraId="2C56C79D" w14:textId="2F52106F" w:rsidR="009D35FE" w:rsidRDefault="009D35FE" w:rsidP="009D35FE">
      <w:pPr>
        <w:ind w:left="720"/>
        <w:rPr>
          <w:sz w:val="20"/>
          <w:szCs w:val="20"/>
        </w:rPr>
      </w:pPr>
      <w:r w:rsidRPr="00403A26">
        <w:rPr>
          <w:sz w:val="20"/>
          <w:szCs w:val="20"/>
        </w:rPr>
        <w:t xml:space="preserve">Mass on </w:t>
      </w:r>
      <w:r>
        <w:rPr>
          <w:sz w:val="20"/>
          <w:szCs w:val="20"/>
        </w:rPr>
        <w:t>Wednesday</w:t>
      </w:r>
      <w:r w:rsidRPr="00403A26">
        <w:rPr>
          <w:sz w:val="20"/>
          <w:szCs w:val="20"/>
        </w:rPr>
        <w:t xml:space="preserve"> (</w:t>
      </w:r>
      <w:r>
        <w:rPr>
          <w:sz w:val="20"/>
          <w:szCs w:val="20"/>
        </w:rPr>
        <w:t>21</w:t>
      </w:r>
      <w:r w:rsidRPr="009D35FE">
        <w:rPr>
          <w:sz w:val="20"/>
          <w:szCs w:val="20"/>
          <w:vertAlign w:val="superscript"/>
        </w:rPr>
        <w:t>st</w:t>
      </w:r>
      <w:r w:rsidRPr="00403A26">
        <w:rPr>
          <w:sz w:val="20"/>
          <w:szCs w:val="20"/>
        </w:rPr>
        <w:t xml:space="preserve">) for </w:t>
      </w:r>
      <w:r>
        <w:rPr>
          <w:sz w:val="20"/>
          <w:szCs w:val="20"/>
        </w:rPr>
        <w:t>People of the Parish at 10.00a.m.</w:t>
      </w:r>
    </w:p>
    <w:p w14:paraId="1834958C" w14:textId="66FF8EB2" w:rsidR="009D35FE" w:rsidRDefault="009D35FE" w:rsidP="009D35FE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Friday (22</w:t>
      </w:r>
      <w:r w:rsidRPr="009D35FE">
        <w:rPr>
          <w:sz w:val="20"/>
          <w:szCs w:val="20"/>
          <w:vertAlign w:val="superscript"/>
        </w:rPr>
        <w:t>nd</w:t>
      </w:r>
      <w:r>
        <w:rPr>
          <w:sz w:val="20"/>
          <w:szCs w:val="20"/>
        </w:rPr>
        <w:t xml:space="preserve">) for </w:t>
      </w:r>
      <w:r w:rsidR="00DA0050">
        <w:rPr>
          <w:sz w:val="20"/>
          <w:szCs w:val="20"/>
        </w:rPr>
        <w:t>the</w:t>
      </w:r>
      <w:r>
        <w:rPr>
          <w:sz w:val="20"/>
          <w:szCs w:val="20"/>
        </w:rPr>
        <w:t xml:space="preserve"> deceased members of the O’Riordan family, Tullig &amp; the Duggan Family, Carriganima at 7.30p.m.</w:t>
      </w:r>
    </w:p>
    <w:p w14:paraId="49410CC3" w14:textId="60E94CF1" w:rsidR="009D35FE" w:rsidRPr="00341F70" w:rsidRDefault="009D35FE" w:rsidP="009D35FE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CULLEN CHURCH: </w:t>
      </w:r>
      <w:r>
        <w:rPr>
          <w:sz w:val="20"/>
          <w:szCs w:val="20"/>
        </w:rPr>
        <w:t>Mass on Thursday (22</w:t>
      </w:r>
      <w:r w:rsidRPr="009D35FE">
        <w:rPr>
          <w:sz w:val="20"/>
          <w:szCs w:val="20"/>
          <w:vertAlign w:val="superscript"/>
        </w:rPr>
        <w:t>nd</w:t>
      </w:r>
      <w:r>
        <w:rPr>
          <w:sz w:val="20"/>
          <w:szCs w:val="20"/>
        </w:rPr>
        <w:t>) for Dan Dennehy, Lisnaboy (</w:t>
      </w:r>
      <w:r w:rsidRPr="00CE59BE">
        <w:rPr>
          <w:i/>
          <w:iCs/>
          <w:sz w:val="20"/>
          <w:szCs w:val="20"/>
        </w:rPr>
        <w:t>recently deceased</w:t>
      </w:r>
      <w:r>
        <w:rPr>
          <w:sz w:val="20"/>
          <w:szCs w:val="20"/>
        </w:rPr>
        <w:t>); Nuala Joyce, Tralee &amp; Lislehane at 7.30p.m.</w:t>
      </w:r>
    </w:p>
    <w:p w14:paraId="6CF8E962" w14:textId="6CBC5CCE" w:rsidR="00DA0050" w:rsidRDefault="00CE59BE" w:rsidP="00DA0050">
      <w:pPr>
        <w:ind w:left="720"/>
        <w:rPr>
          <w:b/>
          <w:i/>
          <w:iCs/>
          <w:sz w:val="20"/>
          <w:szCs w:val="20"/>
        </w:rPr>
      </w:pPr>
      <w:r>
        <w:rPr>
          <w:b/>
          <w:caps/>
          <w:sz w:val="20"/>
          <w:szCs w:val="20"/>
        </w:rPr>
        <w:t>BALLYDALY</w:t>
      </w:r>
      <w:r w:rsidR="009D35FE">
        <w:rPr>
          <w:b/>
          <w:caps/>
          <w:sz w:val="20"/>
          <w:szCs w:val="20"/>
        </w:rPr>
        <w:t xml:space="preserve"> CHURCH COLLECTOR:</w:t>
      </w:r>
      <w:r w:rsidR="009D35FE">
        <w:rPr>
          <w:b/>
          <w:i/>
          <w:iCs/>
          <w:caps/>
          <w:sz w:val="20"/>
          <w:szCs w:val="20"/>
        </w:rPr>
        <w:t xml:space="preserve"> </w:t>
      </w:r>
      <w:r w:rsidR="009D35FE">
        <w:rPr>
          <w:bCs/>
          <w:sz w:val="20"/>
          <w:szCs w:val="20"/>
        </w:rPr>
        <w:t xml:space="preserve">Sunday </w:t>
      </w:r>
      <w:r>
        <w:rPr>
          <w:bCs/>
          <w:sz w:val="20"/>
          <w:szCs w:val="20"/>
        </w:rPr>
        <w:t>25</w:t>
      </w:r>
      <w:r w:rsidR="009D35FE" w:rsidRPr="00477424">
        <w:rPr>
          <w:bCs/>
          <w:sz w:val="20"/>
          <w:szCs w:val="20"/>
          <w:vertAlign w:val="superscript"/>
        </w:rPr>
        <w:t>th</w:t>
      </w:r>
      <w:r w:rsidR="009D35FE">
        <w:rPr>
          <w:b/>
          <w:i/>
          <w:iCs/>
          <w:caps/>
          <w:sz w:val="20"/>
          <w:szCs w:val="20"/>
        </w:rPr>
        <w:t xml:space="preserve">: </w:t>
      </w:r>
      <w:r w:rsidR="009D35FE">
        <w:rPr>
          <w:b/>
          <w:i/>
          <w:iCs/>
          <w:sz w:val="20"/>
          <w:szCs w:val="20"/>
        </w:rPr>
        <w:t xml:space="preserve"> </w:t>
      </w:r>
      <w:r w:rsidR="009D35FE">
        <w:rPr>
          <w:bCs/>
          <w:i/>
          <w:iCs/>
          <w:sz w:val="20"/>
          <w:szCs w:val="20"/>
        </w:rPr>
        <w:t xml:space="preserve"> </w:t>
      </w:r>
      <w:r w:rsidR="00D34B03" w:rsidRPr="00D34B03">
        <w:rPr>
          <w:b/>
          <w:i/>
          <w:iCs/>
          <w:sz w:val="20"/>
          <w:szCs w:val="20"/>
        </w:rPr>
        <w:t>John Buckley</w:t>
      </w:r>
      <w:r>
        <w:rPr>
          <w:b/>
          <w:i/>
          <w:iCs/>
          <w:sz w:val="20"/>
          <w:szCs w:val="20"/>
        </w:rPr>
        <w:t xml:space="preserve"> </w:t>
      </w:r>
    </w:p>
    <w:p w14:paraId="36D400C2" w14:textId="4A5BC38E" w:rsidR="00DA0050" w:rsidRPr="00ED69DC" w:rsidRDefault="00DA0050" w:rsidP="00DA00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b/>
          <w:i/>
          <w:iCs/>
          <w:sz w:val="18"/>
          <w:szCs w:val="18"/>
        </w:rPr>
      </w:pPr>
      <w:r w:rsidRPr="00ED69DC">
        <w:rPr>
          <w:b/>
          <w:i/>
          <w:iCs/>
          <w:sz w:val="18"/>
          <w:szCs w:val="18"/>
        </w:rPr>
        <w:t>DIOCESE OF KERRY CARE OF CREATION NETWORK FOR PARISHES</w:t>
      </w:r>
    </w:p>
    <w:p w14:paraId="0D8B9AE6" w14:textId="3D8FB9C8" w:rsidR="00CE59BE" w:rsidRPr="00DA0050" w:rsidRDefault="00DA0050" w:rsidP="00DA00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bCs/>
          <w:i/>
          <w:iCs/>
          <w:sz w:val="20"/>
          <w:szCs w:val="20"/>
        </w:rPr>
      </w:pPr>
      <w:r w:rsidRPr="00DA0050">
        <w:rPr>
          <w:bCs/>
          <w:i/>
          <w:iCs/>
          <w:sz w:val="20"/>
          <w:szCs w:val="20"/>
        </w:rPr>
        <w:t>The Diocese of Kerry invite you to join a zoom meeting on next Tuesday 20</w:t>
      </w:r>
      <w:r w:rsidRPr="00DA0050">
        <w:rPr>
          <w:bCs/>
          <w:i/>
          <w:iCs/>
          <w:sz w:val="20"/>
          <w:szCs w:val="20"/>
          <w:vertAlign w:val="superscript"/>
        </w:rPr>
        <w:t>th</w:t>
      </w:r>
      <w:r w:rsidRPr="00DA0050">
        <w:rPr>
          <w:bCs/>
          <w:i/>
          <w:iCs/>
          <w:sz w:val="20"/>
          <w:szCs w:val="20"/>
        </w:rPr>
        <w:t xml:space="preserve"> May at 7.30p.m. to hear about upcoming events, resources and link with others to promote biodiversity and care for creation. Email</w:t>
      </w:r>
      <w:r w:rsidR="006F1954">
        <w:rPr>
          <w:bCs/>
          <w:i/>
          <w:iCs/>
          <w:sz w:val="20"/>
          <w:szCs w:val="20"/>
        </w:rPr>
        <w:t>:</w:t>
      </w:r>
      <w:r w:rsidRPr="00DA0050">
        <w:rPr>
          <w:bCs/>
          <w:i/>
          <w:iCs/>
          <w:sz w:val="20"/>
          <w:szCs w:val="20"/>
        </w:rPr>
        <w:t xml:space="preserve"> berniemccaffre</w:t>
      </w:r>
      <w:r>
        <w:rPr>
          <w:bCs/>
          <w:i/>
          <w:iCs/>
          <w:sz w:val="20"/>
          <w:szCs w:val="20"/>
        </w:rPr>
        <w:t>y</w:t>
      </w:r>
      <w:r w:rsidRPr="00DA0050">
        <w:rPr>
          <w:bCs/>
          <w:i/>
          <w:iCs/>
          <w:sz w:val="20"/>
          <w:szCs w:val="20"/>
        </w:rPr>
        <w:t>@dioceseofkerry.ie for link.</w:t>
      </w:r>
    </w:p>
    <w:p w14:paraId="0DA5BC1B" w14:textId="77777777" w:rsidR="009D35FE" w:rsidRPr="00F8545A" w:rsidRDefault="009D35FE" w:rsidP="009D35FE">
      <w:pPr>
        <w:pStyle w:val="Heading1"/>
        <w:ind w:left="0" w:firstLine="0"/>
        <w:jc w:val="center"/>
        <w:rPr>
          <w:rStyle w:val="Hyperlink"/>
          <w:color w:val="auto"/>
          <w:sz w:val="20"/>
          <w:szCs w:val="20"/>
          <w:u w:val="none"/>
        </w:rPr>
      </w:pPr>
      <w:r>
        <w:t>Community Notices</w:t>
      </w:r>
      <w:r w:rsidRPr="001D435F">
        <w:rPr>
          <w:sz w:val="20"/>
          <w:szCs w:val="20"/>
        </w:rPr>
        <w:t xml:space="preserve">   </w:t>
      </w:r>
    </w:p>
    <w:p w14:paraId="2A2E0B49" w14:textId="02CB5DE9" w:rsidR="009D35FE" w:rsidRPr="002B68F4" w:rsidRDefault="009D35FE" w:rsidP="009D35F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2B68F4">
        <w:rPr>
          <w:b/>
          <w:bCs/>
          <w:color w:val="242424"/>
          <w:sz w:val="20"/>
          <w:szCs w:val="20"/>
          <w:bdr w:val="none" w:sz="0" w:space="0" w:color="auto" w:frame="1"/>
        </w:rPr>
        <w:t>TUBRID WELL</w:t>
      </w:r>
      <w:r>
        <w:rPr>
          <w:color w:val="242424"/>
          <w:sz w:val="20"/>
          <w:szCs w:val="20"/>
          <w:bdr w:val="none" w:sz="0" w:space="0" w:color="auto" w:frame="1"/>
        </w:rPr>
        <w:t xml:space="preserve">:  Rosary </w:t>
      </w:r>
      <w:r w:rsidR="00DA0050">
        <w:rPr>
          <w:color w:val="242424"/>
          <w:sz w:val="20"/>
          <w:szCs w:val="20"/>
          <w:bdr w:val="none" w:sz="0" w:space="0" w:color="auto" w:frame="1"/>
        </w:rPr>
        <w:t>on</w:t>
      </w:r>
      <w:r>
        <w:rPr>
          <w:color w:val="242424"/>
          <w:sz w:val="20"/>
          <w:szCs w:val="20"/>
          <w:bdr w:val="none" w:sz="0" w:space="0" w:color="auto" w:frame="1"/>
        </w:rPr>
        <w:t xml:space="preserve"> Monday and Friday evenings at 8.00p.m.</w:t>
      </w:r>
    </w:p>
    <w:p w14:paraId="4373C131" w14:textId="502D9DD3" w:rsidR="009D35FE" w:rsidRDefault="009D35FE" w:rsidP="009D35F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AUBANE GROTTO: </w:t>
      </w:r>
      <w:r w:rsidRPr="003A58F9">
        <w:rPr>
          <w:color w:val="242424"/>
          <w:sz w:val="20"/>
          <w:szCs w:val="20"/>
          <w:bdr w:val="none" w:sz="0" w:space="0" w:color="auto" w:frame="1"/>
        </w:rPr>
        <w:t>Rosary every Thursday night</w:t>
      </w:r>
      <w:r>
        <w:rPr>
          <w:color w:val="242424"/>
          <w:sz w:val="20"/>
          <w:szCs w:val="20"/>
          <w:bdr w:val="none" w:sz="0" w:space="0" w:color="auto" w:frame="1"/>
        </w:rPr>
        <w:t xml:space="preserve"> </w:t>
      </w:r>
      <w:r w:rsidRPr="003A58F9">
        <w:rPr>
          <w:color w:val="242424"/>
          <w:sz w:val="20"/>
          <w:szCs w:val="20"/>
          <w:bdr w:val="none" w:sz="0" w:space="0" w:color="auto" w:frame="1"/>
        </w:rPr>
        <w:t>at 8.00p.m</w:t>
      </w:r>
      <w:r>
        <w:rPr>
          <w:color w:val="242424"/>
          <w:sz w:val="20"/>
          <w:szCs w:val="20"/>
          <w:bdr w:val="none" w:sz="0" w:space="0" w:color="auto" w:frame="1"/>
        </w:rPr>
        <w:t xml:space="preserve"> </w:t>
      </w:r>
    </w:p>
    <w:p w14:paraId="7771B602" w14:textId="59FAD1F1" w:rsidR="00DA0050" w:rsidRPr="00DA0050" w:rsidRDefault="002B5457" w:rsidP="00DA0050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>AUBANE SOCIAL CLUB:</w:t>
      </w:r>
      <w:r>
        <w:rPr>
          <w:color w:val="242424"/>
          <w:sz w:val="20"/>
          <w:szCs w:val="20"/>
          <w:bdr w:val="none" w:sz="0" w:space="0" w:color="auto" w:frame="1"/>
        </w:rPr>
        <w:t xml:space="preserve"> Annual Summer around the fireside at Aubane Community Centre on Monday night next 19</w:t>
      </w:r>
      <w:r w:rsidRPr="002B5457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>
        <w:rPr>
          <w:color w:val="242424"/>
          <w:sz w:val="20"/>
          <w:szCs w:val="20"/>
          <w:bdr w:val="none" w:sz="0" w:space="0" w:color="auto" w:frame="1"/>
        </w:rPr>
        <w:t xml:space="preserve"> at 8.00p.m.</w:t>
      </w:r>
    </w:p>
    <w:p w14:paraId="70D4BDAF" w14:textId="223448F3" w:rsidR="00B47A32" w:rsidRDefault="00B47A32" w:rsidP="009D35F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>MOTHER &amp; BABIES:</w:t>
      </w:r>
      <w:r>
        <w:rPr>
          <w:color w:val="242424"/>
          <w:sz w:val="20"/>
          <w:szCs w:val="20"/>
          <w:bdr w:val="none" w:sz="0" w:space="0" w:color="auto" w:frame="1"/>
        </w:rPr>
        <w:t xml:space="preserve">  Infant CPR talk in Millstreet Parish Centre on Thursday 22</w:t>
      </w:r>
      <w:r w:rsidRPr="00B47A32">
        <w:rPr>
          <w:color w:val="242424"/>
          <w:sz w:val="20"/>
          <w:szCs w:val="20"/>
          <w:bdr w:val="none" w:sz="0" w:space="0" w:color="auto" w:frame="1"/>
          <w:vertAlign w:val="superscript"/>
        </w:rPr>
        <w:t>nd</w:t>
      </w:r>
      <w:r>
        <w:rPr>
          <w:color w:val="242424"/>
          <w:sz w:val="20"/>
          <w:szCs w:val="20"/>
          <w:bdr w:val="none" w:sz="0" w:space="0" w:color="auto" w:frame="1"/>
        </w:rPr>
        <w:t xml:space="preserve"> May from </w:t>
      </w:r>
      <w:r w:rsidR="00DA0050">
        <w:rPr>
          <w:color w:val="242424"/>
          <w:sz w:val="20"/>
          <w:szCs w:val="20"/>
          <w:bdr w:val="none" w:sz="0" w:space="0" w:color="auto" w:frame="1"/>
        </w:rPr>
        <w:t>10.30 to 12 noon for parents.  Pre-crawling babies welcome.  Please text Noelle on (087) 3595117 as spaces are limited.</w:t>
      </w:r>
    </w:p>
    <w:p w14:paraId="07BA9D22" w14:textId="529A36B7" w:rsidR="005E6945" w:rsidRDefault="00B47A32" w:rsidP="009D35F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BIODIVERSITY WALK </w:t>
      </w:r>
      <w:r w:rsidRPr="00B47A32">
        <w:rPr>
          <w:color w:val="242424"/>
          <w:sz w:val="20"/>
          <w:szCs w:val="20"/>
          <w:bdr w:val="none" w:sz="0" w:space="0" w:color="auto" w:frame="1"/>
        </w:rPr>
        <w:t>on Saturday 24</w:t>
      </w:r>
      <w:r w:rsidRPr="00B47A32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B47A32">
        <w:rPr>
          <w:color w:val="242424"/>
          <w:sz w:val="20"/>
          <w:szCs w:val="20"/>
          <w:bdr w:val="none" w:sz="0" w:space="0" w:color="auto" w:frame="1"/>
        </w:rPr>
        <w:t xml:space="preserve"> May hosted by Rathmore Parish Council and Rathmore Tidy Towns. Meeting at Rathmore Church and walk will start at 8.00p.m.</w:t>
      </w:r>
      <w:r>
        <w:rPr>
          <w:color w:val="242424"/>
          <w:sz w:val="20"/>
          <w:szCs w:val="20"/>
          <w:bdr w:val="none" w:sz="0" w:space="0" w:color="auto" w:frame="1"/>
        </w:rPr>
        <w:t xml:space="preserve"> All welcome.</w:t>
      </w:r>
    </w:p>
    <w:p w14:paraId="2943FBF2" w14:textId="7A0105DD" w:rsidR="00F748F3" w:rsidRPr="00F748F3" w:rsidRDefault="00F748F3" w:rsidP="00F748F3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IRISH BLOOD SERVICE </w:t>
      </w:r>
      <w:r w:rsidRPr="00B47A32">
        <w:rPr>
          <w:color w:val="242424"/>
          <w:sz w:val="20"/>
          <w:szCs w:val="20"/>
          <w:bdr w:val="none" w:sz="0" w:space="0" w:color="auto" w:frame="1"/>
        </w:rPr>
        <w:t>will hold a blood donation clinic on Sunday 25</w:t>
      </w:r>
      <w:r w:rsidRPr="00B47A32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B47A32">
        <w:rPr>
          <w:color w:val="242424"/>
          <w:sz w:val="20"/>
          <w:szCs w:val="20"/>
          <w:bdr w:val="none" w:sz="0" w:space="0" w:color="auto" w:frame="1"/>
        </w:rPr>
        <w:t xml:space="preserve"> May in Cullen Community Centre 12</w:t>
      </w:r>
      <w:r>
        <w:rPr>
          <w:b/>
          <w:bCs/>
          <w:color w:val="242424"/>
          <w:sz w:val="20"/>
          <w:szCs w:val="20"/>
          <w:bdr w:val="none" w:sz="0" w:space="0" w:color="auto" w:frame="1"/>
        </w:rPr>
        <w:t>.</w:t>
      </w:r>
      <w:r>
        <w:rPr>
          <w:color w:val="242424"/>
          <w:sz w:val="20"/>
          <w:szCs w:val="20"/>
          <w:bdr w:val="none" w:sz="0" w:space="0" w:color="auto" w:frame="1"/>
        </w:rPr>
        <w:t>00 to 3.20p.m.</w:t>
      </w:r>
    </w:p>
    <w:p w14:paraId="3C6A7286" w14:textId="06B683F3" w:rsidR="009D35FE" w:rsidRPr="00B47A32" w:rsidRDefault="005E6945" w:rsidP="009D35F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RELICS OF ST. PIO: </w:t>
      </w:r>
      <w:r w:rsidRPr="005E6945">
        <w:rPr>
          <w:color w:val="242424"/>
          <w:sz w:val="20"/>
          <w:szCs w:val="20"/>
          <w:bdr w:val="none" w:sz="0" w:space="0" w:color="auto" w:frame="1"/>
        </w:rPr>
        <w:t>CART Bus to Holy Cross Abbey, Thurles on Sunday 25</w:t>
      </w:r>
      <w:r w:rsidRPr="005E6945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5E6945">
        <w:rPr>
          <w:color w:val="242424"/>
          <w:sz w:val="20"/>
          <w:szCs w:val="20"/>
          <w:bdr w:val="none" w:sz="0" w:space="0" w:color="auto" w:frame="1"/>
        </w:rPr>
        <w:t xml:space="preserve"> May.  Departing Clondrohid at 6.30a.m. Please contact Mary Twomey at (086) 3299375 to book a seat</w:t>
      </w:r>
      <w:r>
        <w:rPr>
          <w:b/>
          <w:bCs/>
          <w:color w:val="242424"/>
          <w:sz w:val="20"/>
          <w:szCs w:val="20"/>
          <w:bdr w:val="none" w:sz="0" w:space="0" w:color="auto" w:frame="1"/>
        </w:rPr>
        <w:t>.</w:t>
      </w:r>
    </w:p>
    <w:p w14:paraId="5AB86136" w14:textId="2C0FE2A1" w:rsidR="009D35FE" w:rsidRPr="00DA0050" w:rsidRDefault="00B47A32" w:rsidP="00DA0050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MILLSTREET MID SUMMER BUSKING FESTIVAL </w:t>
      </w:r>
      <w:r w:rsidRPr="005E6945">
        <w:rPr>
          <w:color w:val="242424"/>
          <w:sz w:val="20"/>
          <w:szCs w:val="20"/>
          <w:bdr w:val="none" w:sz="0" w:space="0" w:color="auto" w:frame="1"/>
        </w:rPr>
        <w:t>would like to thank everyone who supported our recent Church Gate Collection.</w:t>
      </w:r>
      <w:r>
        <w:rPr>
          <w:color w:val="242424"/>
          <w:sz w:val="20"/>
          <w:szCs w:val="20"/>
          <w:bdr w:val="none" w:sz="0" w:space="0" w:color="auto" w:frame="1"/>
        </w:rPr>
        <w:t xml:space="preserve"> Total donated €1,158.35. </w:t>
      </w:r>
    </w:p>
    <w:p w14:paraId="6E7628FC" w14:textId="57CB3A70" w:rsidR="009D35FE" w:rsidRDefault="00CE59BE" w:rsidP="009D35FE">
      <w:pPr>
        <w:pStyle w:val="xmso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0" w:afterAutospacing="0"/>
        <w:ind w:left="720"/>
        <w:jc w:val="center"/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>TR</w:t>
      </w:r>
      <w:r w:rsidR="00A67A98"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>Ó</w:t>
      </w:r>
      <w:r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>CAIRE BOXES</w:t>
      </w:r>
    </w:p>
    <w:p w14:paraId="1E8BDEDB" w14:textId="3D43D6CC" w:rsidR="00CE59BE" w:rsidRDefault="00CE59BE" w:rsidP="005E6945">
      <w:pPr>
        <w:pStyle w:val="xmso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  <w:bdr w:val="none" w:sz="0" w:space="0" w:color="auto" w:frame="1"/>
        </w:rPr>
      </w:pPr>
      <w:r w:rsidRPr="005E6945">
        <w:rPr>
          <w:i/>
          <w:iCs/>
          <w:color w:val="242424"/>
          <w:sz w:val="20"/>
          <w:szCs w:val="20"/>
          <w:bdr w:val="none" w:sz="0" w:space="0" w:color="auto" w:frame="1"/>
        </w:rPr>
        <w:t>Thank you to those who have returned Tr</w:t>
      </w:r>
      <w:r w:rsidR="00A67A98">
        <w:rPr>
          <w:i/>
          <w:iCs/>
          <w:color w:val="242424"/>
          <w:sz w:val="20"/>
          <w:szCs w:val="20"/>
          <w:bdr w:val="none" w:sz="0" w:space="0" w:color="auto" w:frame="1"/>
        </w:rPr>
        <w:t>ó</w:t>
      </w:r>
      <w:r w:rsidRPr="005E6945">
        <w:rPr>
          <w:i/>
          <w:iCs/>
          <w:color w:val="242424"/>
          <w:sz w:val="20"/>
          <w:szCs w:val="20"/>
          <w:bdr w:val="none" w:sz="0" w:space="0" w:color="auto" w:frame="1"/>
        </w:rPr>
        <w:t>caire boxes to Parish Office. We would appreciate if all donations for Tr</w:t>
      </w:r>
      <w:r w:rsidR="00A67A98">
        <w:rPr>
          <w:i/>
          <w:iCs/>
          <w:color w:val="242424"/>
          <w:sz w:val="20"/>
          <w:szCs w:val="20"/>
          <w:bdr w:val="none" w:sz="0" w:space="0" w:color="auto" w:frame="1"/>
        </w:rPr>
        <w:t>ó</w:t>
      </w:r>
      <w:r w:rsidRPr="005E6945">
        <w:rPr>
          <w:i/>
          <w:iCs/>
          <w:color w:val="242424"/>
          <w:sz w:val="20"/>
          <w:szCs w:val="20"/>
          <w:bdr w:val="none" w:sz="0" w:space="0" w:color="auto" w:frame="1"/>
        </w:rPr>
        <w:t>caire could be returned during the coming week as we will be making our return to the Diocese at the end of the week. Your continued support is greatly appreciated.</w:t>
      </w:r>
    </w:p>
    <w:p w14:paraId="192F6064" w14:textId="570A5D91" w:rsidR="005E6945" w:rsidRPr="005E6945" w:rsidRDefault="005E6945" w:rsidP="005E6945">
      <w:pPr>
        <w:pStyle w:val="xmso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0" w:afterAutospacing="0"/>
        <w:ind w:left="720"/>
        <w:jc w:val="center"/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</w:pPr>
      <w:r w:rsidRPr="005E6945"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>It is in giving that we receive (St. Francis of Assisi)</w:t>
      </w:r>
    </w:p>
    <w:p w14:paraId="1CB221B5" w14:textId="46547128" w:rsidR="004D5048" w:rsidRPr="00761FCA" w:rsidRDefault="004D5048" w:rsidP="00761FCA"/>
    <w:sectPr w:rsidR="004D5048" w:rsidRPr="00761FCA" w:rsidSect="00BB30F6">
      <w:pgSz w:w="15840" w:h="12240" w:orient="landscape"/>
      <w:pgMar w:top="510" w:right="454" w:bottom="221" w:left="454" w:header="709" w:footer="709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F42CD"/>
    <w:multiLevelType w:val="hybridMultilevel"/>
    <w:tmpl w:val="D9FE6202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9718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5FE"/>
    <w:rsid w:val="00021B7C"/>
    <w:rsid w:val="00043469"/>
    <w:rsid w:val="000E7EC5"/>
    <w:rsid w:val="00103A81"/>
    <w:rsid w:val="001346B2"/>
    <w:rsid w:val="001A4F2A"/>
    <w:rsid w:val="0029541A"/>
    <w:rsid w:val="002B5457"/>
    <w:rsid w:val="002F03ED"/>
    <w:rsid w:val="00323F70"/>
    <w:rsid w:val="0039680E"/>
    <w:rsid w:val="004268AB"/>
    <w:rsid w:val="004608EB"/>
    <w:rsid w:val="004D5048"/>
    <w:rsid w:val="004E1E5F"/>
    <w:rsid w:val="00577165"/>
    <w:rsid w:val="005E6945"/>
    <w:rsid w:val="006F1954"/>
    <w:rsid w:val="0074667A"/>
    <w:rsid w:val="00761FCA"/>
    <w:rsid w:val="00767E8F"/>
    <w:rsid w:val="007978D2"/>
    <w:rsid w:val="00815DBE"/>
    <w:rsid w:val="00851F92"/>
    <w:rsid w:val="008E521A"/>
    <w:rsid w:val="009D2131"/>
    <w:rsid w:val="009D35FE"/>
    <w:rsid w:val="009D61E7"/>
    <w:rsid w:val="00A67A98"/>
    <w:rsid w:val="00AE7BDE"/>
    <w:rsid w:val="00B47A32"/>
    <w:rsid w:val="00B643A2"/>
    <w:rsid w:val="00BD76F1"/>
    <w:rsid w:val="00CE59BE"/>
    <w:rsid w:val="00D34B03"/>
    <w:rsid w:val="00DA0050"/>
    <w:rsid w:val="00E214F1"/>
    <w:rsid w:val="00E45300"/>
    <w:rsid w:val="00E456D7"/>
    <w:rsid w:val="00ED69DC"/>
    <w:rsid w:val="00F74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CB666A"/>
  <w15:docId w15:val="{F1884B13-74AC-40AD-9035-19F130F2C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35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643A2"/>
    <w:pPr>
      <w:keepNext/>
      <w:ind w:left="1440" w:firstLine="720"/>
      <w:outlineLvl w:val="0"/>
    </w:pPr>
    <w:rPr>
      <w:rFonts w:ascii="Arial Black" w:hAnsi="Arial Black"/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B643A2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link w:val="Heading3Char"/>
    <w:qFormat/>
    <w:rsid w:val="00B643A2"/>
    <w:pPr>
      <w:keepNext/>
      <w:outlineLvl w:val="2"/>
    </w:pPr>
    <w:rPr>
      <w:b/>
      <w:bCs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B643A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43A2"/>
    <w:rPr>
      <w:rFonts w:ascii="Arial Black" w:eastAsia="Times New Roman" w:hAnsi="Arial Black" w:cs="Times New Roman"/>
      <w:b/>
      <w:bCs/>
      <w:lang w:val="en-GB"/>
    </w:rPr>
  </w:style>
  <w:style w:type="character" w:customStyle="1" w:styleId="Heading2Char">
    <w:name w:val="Heading 2 Char"/>
    <w:basedOn w:val="DefaultParagraphFont"/>
    <w:link w:val="Heading2"/>
    <w:rsid w:val="00B643A2"/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B643A2"/>
    <w:rPr>
      <w:rFonts w:ascii="Times New Roman" w:eastAsia="Times New Roman" w:hAnsi="Times New Roman" w:cs="Times New Roman"/>
      <w:b/>
      <w:bCs/>
      <w:szCs w:val="24"/>
      <w:u w:val="single"/>
      <w:lang w:val="en-GB"/>
    </w:rPr>
  </w:style>
  <w:style w:type="character" w:customStyle="1" w:styleId="Heading4Char">
    <w:name w:val="Heading 4 Char"/>
    <w:basedOn w:val="DefaultParagraphFont"/>
    <w:link w:val="Heading4"/>
    <w:rsid w:val="00B643A2"/>
    <w:rPr>
      <w:rFonts w:ascii="Times New Roman" w:eastAsia="Times New Roman" w:hAnsi="Times New Roman" w:cs="Times New Roman"/>
      <w:b/>
      <w:bCs/>
      <w:sz w:val="20"/>
      <w:szCs w:val="24"/>
      <w:lang w:val="en-GB"/>
    </w:rPr>
  </w:style>
  <w:style w:type="character" w:styleId="Hyperlink">
    <w:name w:val="Hyperlink"/>
    <w:basedOn w:val="DefaultParagraphFont"/>
    <w:rsid w:val="00B643A2"/>
    <w:rPr>
      <w:color w:val="0000FF"/>
      <w:u w:val="single"/>
    </w:rPr>
  </w:style>
  <w:style w:type="paragraph" w:styleId="BodyText">
    <w:name w:val="Body Text"/>
    <w:basedOn w:val="Normal"/>
    <w:link w:val="BodyTextChar"/>
    <w:rsid w:val="00B643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B643A2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4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3A2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761FCA"/>
    <w:pPr>
      <w:ind w:left="720"/>
      <w:contextualSpacing/>
    </w:pPr>
  </w:style>
  <w:style w:type="paragraph" w:customStyle="1" w:styleId="xmsonormal">
    <w:name w:val="x_msonormal"/>
    <w:basedOn w:val="Normal"/>
    <w:rsid w:val="009D35FE"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hurchservices.ie/millstre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oceseofkerry.ie" TargetMode="External"/><Relationship Id="rId5" Type="http://schemas.openxmlformats.org/officeDocument/2006/relationships/hyperlink" Target="mailto:millstreet@dioceseofkerry.i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llstreet%20Parish\OneDrive%20-%20diocese%20of%20Kerry\Documents\2022\Newsletter%20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Newsletter 2022.dotx</Template>
  <TotalTime>83</TotalTime>
  <Pages>2</Pages>
  <Words>701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Millstreet Parish</dc:creator>
  <cp:lastModifiedBy>Millstreet Parish</cp:lastModifiedBy>
  <cp:revision>11</cp:revision>
  <cp:lastPrinted>2025-05-16T11:03:00Z</cp:lastPrinted>
  <dcterms:created xsi:type="dcterms:W3CDTF">2025-05-16T09:51:00Z</dcterms:created>
  <dcterms:modified xsi:type="dcterms:W3CDTF">2025-05-16T11:20:00Z</dcterms:modified>
</cp:coreProperties>
</file>