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04A1D1" w14:textId="77777777" w:rsidR="005332DC" w:rsidRDefault="005332DC" w:rsidP="005332DC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PARISH NEWSLETTER</w:t>
      </w:r>
    </w:p>
    <w:p w14:paraId="40C0724B" w14:textId="77777777" w:rsidR="005332DC" w:rsidRDefault="005332DC" w:rsidP="005332DC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BALLYDALY-CULLEN-MILLSTREET</w:t>
      </w:r>
    </w:p>
    <w:p w14:paraId="31ED76E5" w14:textId="1F2AD124" w:rsidR="005332DC" w:rsidRDefault="005332DC" w:rsidP="005332D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caps/>
          <w:sz w:val="22"/>
        </w:rPr>
      </w:pPr>
      <w:r>
        <w:rPr>
          <w:b/>
          <w:bCs/>
          <w:caps/>
          <w:sz w:val="22"/>
        </w:rPr>
        <w:t>fourth</w:t>
      </w:r>
      <w:r>
        <w:rPr>
          <w:b/>
          <w:bCs/>
          <w:caps/>
          <w:sz w:val="22"/>
        </w:rPr>
        <w:t xml:space="preserve"> sunday of easter – </w:t>
      </w:r>
      <w:r>
        <w:rPr>
          <w:b/>
          <w:bCs/>
          <w:caps/>
          <w:sz w:val="22"/>
        </w:rPr>
        <w:t>11</w:t>
      </w:r>
      <w:r w:rsidRPr="002B68F4">
        <w:rPr>
          <w:b/>
          <w:bCs/>
          <w:caps/>
          <w:sz w:val="22"/>
          <w:vertAlign w:val="superscript"/>
        </w:rPr>
        <w:t>th</w:t>
      </w:r>
      <w:r>
        <w:rPr>
          <w:b/>
          <w:bCs/>
          <w:caps/>
          <w:sz w:val="22"/>
        </w:rPr>
        <w:t xml:space="preserve"> May, 2025</w:t>
      </w:r>
    </w:p>
    <w:p w14:paraId="7DF70C40" w14:textId="77777777" w:rsidR="005332DC" w:rsidRDefault="005332DC" w:rsidP="005332DC">
      <w:pPr>
        <w:pStyle w:val="Heading4"/>
        <w:pBdr>
          <w:left w:val="single" w:sz="4" w:space="0" w:color="auto"/>
        </w:pBdr>
        <w:jc w:val="center"/>
      </w:pPr>
      <w:r>
        <w:t xml:space="preserve">Canon John Fitzgerald P.P. </w:t>
      </w:r>
    </w:p>
    <w:p w14:paraId="099DE405" w14:textId="77777777" w:rsidR="005332DC" w:rsidRDefault="005332DC" w:rsidP="005332DC">
      <w:pPr>
        <w:pStyle w:val="Heading4"/>
        <w:pBdr>
          <w:left w:val="single" w:sz="4" w:space="0" w:color="auto"/>
        </w:pBdr>
        <w:jc w:val="center"/>
      </w:pPr>
      <w:r>
        <w:t>Tel Nos. Millstreet 029-70043/Mobile</w:t>
      </w:r>
      <w:r>
        <w:rPr>
          <w:b w:val="0"/>
          <w:bCs w:val="0"/>
        </w:rPr>
        <w:t xml:space="preserve"> </w:t>
      </w:r>
      <w:r>
        <w:t>087-7752948</w:t>
      </w:r>
    </w:p>
    <w:p w14:paraId="09415588" w14:textId="77777777" w:rsidR="005332DC" w:rsidRDefault="005332DC" w:rsidP="005332DC">
      <w:pPr>
        <w:pStyle w:val="Heading4"/>
        <w:pBdr>
          <w:left w:val="single" w:sz="4" w:space="0" w:color="auto"/>
        </w:pBdr>
        <w:jc w:val="center"/>
        <w:rPr>
          <w:rStyle w:val="Hyperlink"/>
        </w:rPr>
      </w:pPr>
      <w:r>
        <w:t xml:space="preserve">Email:  </w:t>
      </w:r>
      <w:hyperlink r:id="rId5" w:history="1">
        <w:r>
          <w:rPr>
            <w:rStyle w:val="Hyperlink"/>
          </w:rPr>
          <w:t>millstreet@dioceseofkerry.ie</w:t>
        </w:r>
      </w:hyperlink>
      <w:r>
        <w:t xml:space="preserve">    </w:t>
      </w:r>
      <w:hyperlink r:id="rId6" w:history="1">
        <w:r>
          <w:rPr>
            <w:rStyle w:val="Hyperlink"/>
          </w:rPr>
          <w:t>www.dioceseofkerry.ie</w:t>
        </w:r>
      </w:hyperlink>
    </w:p>
    <w:p w14:paraId="2A7B0159" w14:textId="77777777" w:rsidR="005332DC" w:rsidRDefault="005332DC" w:rsidP="005332D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 xml:space="preserve">All Masses are live streamed on </w:t>
      </w:r>
      <w:hyperlink r:id="rId7" w:history="1">
        <w:r>
          <w:rPr>
            <w:rStyle w:val="Hyperlink"/>
            <w:b/>
            <w:bCs/>
            <w:i/>
            <w:iCs/>
            <w:sz w:val="22"/>
            <w:szCs w:val="22"/>
          </w:rPr>
          <w:t>www.churchservices.ie/millstreet</w:t>
        </w:r>
      </w:hyperlink>
    </w:p>
    <w:p w14:paraId="4BEF7CFC" w14:textId="77777777" w:rsidR="005332DC" w:rsidRDefault="005332DC" w:rsidP="005332D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PARISH OFFICE OPENING HOURS: Monday-Tuesday-Wednesday-Friday</w:t>
      </w:r>
    </w:p>
    <w:p w14:paraId="3D9ABE97" w14:textId="77777777" w:rsidR="005332DC" w:rsidRDefault="005332DC" w:rsidP="005332D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10.00a.m. – 1.00p.m. &amp; 2.00-5.00p.m.</w:t>
      </w:r>
    </w:p>
    <w:p w14:paraId="1B05B1AA" w14:textId="1BAA5C9B" w:rsidR="005332DC" w:rsidRDefault="005332DC" w:rsidP="005332DC">
      <w:pPr>
        <w:rPr>
          <w:bCs/>
          <w:sz w:val="20"/>
          <w:szCs w:val="20"/>
        </w:rPr>
      </w:pPr>
      <w:r>
        <w:rPr>
          <w:b/>
          <w:caps/>
          <w:sz w:val="20"/>
          <w:szCs w:val="20"/>
        </w:rPr>
        <w:t xml:space="preserve">RECENT DEATHS:  </w:t>
      </w:r>
      <w:r>
        <w:rPr>
          <w:bCs/>
          <w:sz w:val="20"/>
          <w:szCs w:val="20"/>
        </w:rPr>
        <w:t>Sheila Creedon, Liscahane; Martin Enright</w:t>
      </w:r>
      <w:r w:rsidR="00D80FF6">
        <w:rPr>
          <w:bCs/>
          <w:sz w:val="20"/>
          <w:szCs w:val="20"/>
        </w:rPr>
        <w:t>, Kanturk; Sheila Lane, Douglas &amp; Kanturk.</w:t>
      </w:r>
    </w:p>
    <w:p w14:paraId="6EA0EEE3" w14:textId="77777777" w:rsidR="00D80FF6" w:rsidRDefault="00D80FF6" w:rsidP="005332DC">
      <w:pPr>
        <w:rPr>
          <w:b/>
          <w:caps/>
          <w:sz w:val="20"/>
          <w:szCs w:val="20"/>
        </w:rPr>
      </w:pPr>
    </w:p>
    <w:p w14:paraId="447D8BEB" w14:textId="77777777" w:rsidR="005332DC" w:rsidRDefault="005332DC" w:rsidP="005332DC">
      <w:pPr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THIS WEEKEND: </w:t>
      </w:r>
    </w:p>
    <w:p w14:paraId="50C44006" w14:textId="77777777" w:rsidR="00D80FF6" w:rsidRDefault="00D80FF6" w:rsidP="00D80FF6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>Saturday 10</w:t>
      </w:r>
      <w:r w:rsidRPr="00341F70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May, 2025</w:t>
      </w:r>
      <w:r w:rsidRPr="00F94DB4">
        <w:rPr>
          <w:b/>
          <w:i/>
          <w:iCs/>
          <w:sz w:val="20"/>
          <w:szCs w:val="20"/>
        </w:rPr>
        <w:t xml:space="preserve">:   </w:t>
      </w:r>
      <w:r>
        <w:rPr>
          <w:b/>
          <w:i/>
          <w:iCs/>
          <w:sz w:val="20"/>
          <w:szCs w:val="20"/>
        </w:rPr>
        <w:tab/>
      </w:r>
    </w:p>
    <w:p w14:paraId="08E51A58" w14:textId="4A779D31" w:rsidR="00D80FF6" w:rsidRDefault="00D80FF6" w:rsidP="00D80FF6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>Denny (Pops) McSweeney, Rathcoole;</w:t>
      </w:r>
    </w:p>
    <w:p w14:paraId="58304C3A" w14:textId="77777777" w:rsidR="00D80FF6" w:rsidRDefault="00D80FF6" w:rsidP="00D80FF6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Mick Ryan, Killarney Road.</w:t>
      </w:r>
    </w:p>
    <w:p w14:paraId="4FE937FE" w14:textId="77777777" w:rsidR="00D80FF6" w:rsidRDefault="00D80FF6" w:rsidP="00D80FF6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>Sunday 11</w:t>
      </w:r>
      <w:r w:rsidRPr="009261C0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May, 2025:         </w:t>
      </w:r>
    </w:p>
    <w:p w14:paraId="4115ECD5" w14:textId="77777777" w:rsidR="00D80FF6" w:rsidRDefault="00D80FF6" w:rsidP="00D80FF6">
      <w:pPr>
        <w:rPr>
          <w:bCs/>
          <w:sz w:val="20"/>
          <w:szCs w:val="20"/>
        </w:rPr>
      </w:pPr>
      <w:r>
        <w:rPr>
          <w:b/>
          <w:sz w:val="20"/>
          <w:szCs w:val="20"/>
        </w:rPr>
        <w:t>Ballydaly 9.30a.m.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>Michael &amp; Theresa Herlihy, Cahirbarnagh;</w:t>
      </w:r>
    </w:p>
    <w:p w14:paraId="012B6DE4" w14:textId="77777777" w:rsidR="00D80FF6" w:rsidRDefault="00D80FF6" w:rsidP="00D80FF6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The deceased members of the Moynihan</w:t>
      </w:r>
    </w:p>
    <w:p w14:paraId="7A237461" w14:textId="77777777" w:rsidR="00D80FF6" w:rsidRDefault="00D80FF6" w:rsidP="00D80FF6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Family, Lyreaoune.</w:t>
      </w:r>
    </w:p>
    <w:p w14:paraId="3D34A20E" w14:textId="77777777" w:rsidR="00D80FF6" w:rsidRDefault="00D80FF6" w:rsidP="00D80FF6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>Breda Kelleher, Station Road;</w:t>
      </w:r>
    </w:p>
    <w:p w14:paraId="2739B8FF" w14:textId="77777777" w:rsidR="00D80FF6" w:rsidRDefault="00D80FF6" w:rsidP="00D80FF6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Denny &amp; Peggy Twomey, The Bridge;</w:t>
      </w:r>
    </w:p>
    <w:p w14:paraId="6C7AD42B" w14:textId="77777777" w:rsidR="00D80FF6" w:rsidRPr="002301D8" w:rsidRDefault="00D80FF6" w:rsidP="00D80FF6">
      <w:pPr>
        <w:rPr>
          <w:b/>
          <w:i/>
          <w:i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Jack Healy, Kilmeedy &amp; his daughter Margaret.</w:t>
      </w:r>
    </w:p>
    <w:p w14:paraId="1D672242" w14:textId="784A8054" w:rsidR="005332DC" w:rsidRPr="00D80FF6" w:rsidRDefault="00D80FF6" w:rsidP="005332DC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 </w:t>
      </w:r>
    </w:p>
    <w:p w14:paraId="1899FC52" w14:textId="42BD8EE2" w:rsidR="005332DC" w:rsidRDefault="005332DC" w:rsidP="005332DC">
      <w:pPr>
        <w:rPr>
          <w:sz w:val="20"/>
          <w:szCs w:val="20"/>
        </w:rPr>
      </w:pPr>
      <w:r>
        <w:rPr>
          <w:b/>
          <w:caps/>
          <w:sz w:val="20"/>
          <w:szCs w:val="20"/>
        </w:rPr>
        <w:t>Anniversaries</w:t>
      </w:r>
      <w:r>
        <w:rPr>
          <w:sz w:val="20"/>
          <w:szCs w:val="20"/>
        </w:rPr>
        <w:t xml:space="preserve">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D80FF6">
        <w:rPr>
          <w:sz w:val="20"/>
          <w:szCs w:val="20"/>
        </w:rPr>
        <w:t xml:space="preserve">Mamie Twomey, Mill Lane; Nell Twomey, Pound Hill; Fintan Kiely, Liscahane; Michael Dennehy, Coomlogane; Paddy &amp; John Murphy, Rathduane House; Pat O’Shea, Glounthaune &amp; Cockhill; Eileen Tucker, Killarney &amp; Ballydaly; Katie &amp; Paddy Kelleher, </w:t>
      </w:r>
      <w:proofErr w:type="spellStart"/>
      <w:r w:rsidR="00D80FF6">
        <w:rPr>
          <w:sz w:val="20"/>
          <w:szCs w:val="20"/>
        </w:rPr>
        <w:t>Mulnahorna</w:t>
      </w:r>
      <w:proofErr w:type="spellEnd"/>
      <w:r w:rsidR="00D80FF6">
        <w:rPr>
          <w:sz w:val="20"/>
          <w:szCs w:val="20"/>
        </w:rPr>
        <w:t xml:space="preserve"> &amp; Church Street.</w:t>
      </w:r>
    </w:p>
    <w:p w14:paraId="66718E0F" w14:textId="77777777" w:rsidR="005332DC" w:rsidRPr="003A58F9" w:rsidRDefault="005332DC" w:rsidP="005332DC">
      <w:pPr>
        <w:rPr>
          <w:b/>
          <w:i/>
          <w:iCs/>
          <w:sz w:val="20"/>
          <w:szCs w:val="20"/>
        </w:rPr>
      </w:pPr>
    </w:p>
    <w:p w14:paraId="2D63BF19" w14:textId="77777777" w:rsidR="005332DC" w:rsidRDefault="005332DC" w:rsidP="005332DC">
      <w:pPr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NEXT WEEKEND: </w:t>
      </w:r>
    </w:p>
    <w:p w14:paraId="66A70044" w14:textId="4A8E54A4" w:rsidR="005332DC" w:rsidRDefault="005332DC" w:rsidP="005332DC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>Saturday 1</w:t>
      </w:r>
      <w:r w:rsidR="00770D57">
        <w:rPr>
          <w:b/>
          <w:sz w:val="20"/>
          <w:szCs w:val="20"/>
          <w:u w:val="single"/>
        </w:rPr>
        <w:t>7</w:t>
      </w:r>
      <w:r w:rsidRPr="00341F70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May, 2025</w:t>
      </w:r>
      <w:r w:rsidRPr="00F94DB4">
        <w:rPr>
          <w:b/>
          <w:i/>
          <w:iCs/>
          <w:sz w:val="20"/>
          <w:szCs w:val="20"/>
        </w:rPr>
        <w:t xml:space="preserve">:   </w:t>
      </w:r>
      <w:r>
        <w:rPr>
          <w:b/>
          <w:i/>
          <w:iCs/>
          <w:sz w:val="20"/>
          <w:szCs w:val="20"/>
        </w:rPr>
        <w:tab/>
      </w:r>
    </w:p>
    <w:p w14:paraId="3F0EB2F8" w14:textId="68E593F3" w:rsidR="005332DC" w:rsidRDefault="005332DC" w:rsidP="00770D57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="00770D57">
        <w:rPr>
          <w:bCs/>
          <w:sz w:val="20"/>
          <w:szCs w:val="20"/>
        </w:rPr>
        <w:t>Bridget &amp; Patrick O’Sullivan, Dooneen;</w:t>
      </w:r>
    </w:p>
    <w:p w14:paraId="56FB1FD9" w14:textId="3C93CF90" w:rsidR="00770D57" w:rsidRDefault="00770D57" w:rsidP="00770D5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Andrew &amp; the deceased members of the</w:t>
      </w:r>
    </w:p>
    <w:p w14:paraId="3302CFC4" w14:textId="5987EC75" w:rsidR="00770D57" w:rsidRDefault="00770D57" w:rsidP="00770D5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O’Sullivan family, Main Street;</w:t>
      </w:r>
    </w:p>
    <w:p w14:paraId="34DF96E3" w14:textId="459CB9DD" w:rsidR="00770D57" w:rsidRDefault="00770D57" w:rsidP="00770D5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 xml:space="preserve">Margaret &amp; the deceased members of the </w:t>
      </w:r>
    </w:p>
    <w:p w14:paraId="31BB3059" w14:textId="6D66E67A" w:rsidR="00770D57" w:rsidRDefault="00770D57" w:rsidP="00770D5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Lehane Family, Cahirdowney.</w:t>
      </w:r>
    </w:p>
    <w:p w14:paraId="31F4B9C6" w14:textId="0E376D80" w:rsidR="005332DC" w:rsidRDefault="005332DC" w:rsidP="005332DC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>Sunday 1</w:t>
      </w:r>
      <w:r w:rsidR="00770D57">
        <w:rPr>
          <w:b/>
          <w:sz w:val="20"/>
          <w:szCs w:val="20"/>
          <w:u w:val="single"/>
        </w:rPr>
        <w:t>8</w:t>
      </w:r>
      <w:r w:rsidRPr="009261C0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May, 2025:         </w:t>
      </w:r>
    </w:p>
    <w:p w14:paraId="10EDD94F" w14:textId="34188E36" w:rsidR="005332DC" w:rsidRDefault="00770D57" w:rsidP="00770D57">
      <w:pPr>
        <w:rPr>
          <w:bCs/>
          <w:sz w:val="20"/>
          <w:szCs w:val="20"/>
        </w:rPr>
      </w:pPr>
      <w:r>
        <w:rPr>
          <w:b/>
          <w:sz w:val="20"/>
          <w:szCs w:val="20"/>
        </w:rPr>
        <w:t>Cullen</w:t>
      </w:r>
      <w:r w:rsidR="005332DC">
        <w:rPr>
          <w:b/>
          <w:sz w:val="20"/>
          <w:szCs w:val="20"/>
        </w:rPr>
        <w:t xml:space="preserve"> 9.30a.m.</w:t>
      </w:r>
      <w:r w:rsidR="005332DC">
        <w:rPr>
          <w:b/>
          <w:sz w:val="20"/>
          <w:szCs w:val="20"/>
        </w:rPr>
        <w:tab/>
      </w:r>
      <w:r w:rsidR="005332DC"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The deceased members of the Lehane &amp;</w:t>
      </w:r>
    </w:p>
    <w:p w14:paraId="0472C9A6" w14:textId="1FAED65C" w:rsidR="00770D57" w:rsidRDefault="00770D57" w:rsidP="00770D5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McKelvey Families, Lissaniska.</w:t>
      </w:r>
    </w:p>
    <w:p w14:paraId="2203CCFE" w14:textId="2D9E3318" w:rsidR="005332DC" w:rsidRDefault="005332DC" w:rsidP="00770D57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770D57">
        <w:rPr>
          <w:bCs/>
          <w:sz w:val="20"/>
          <w:szCs w:val="20"/>
        </w:rPr>
        <w:t>Tade Corkery, Dooneen;</w:t>
      </w:r>
    </w:p>
    <w:p w14:paraId="06DFA2EC" w14:textId="13B067ED" w:rsidR="00770D57" w:rsidRDefault="00770D57" w:rsidP="00770D5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Jack Corkery, Liscahane;</w:t>
      </w:r>
    </w:p>
    <w:p w14:paraId="317EAEFE" w14:textId="72DB86D5" w:rsidR="00770D57" w:rsidRDefault="00770D57" w:rsidP="00770D5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Bob &amp; the deceased members of the</w:t>
      </w:r>
    </w:p>
    <w:p w14:paraId="06DBECDE" w14:textId="44E4657C" w:rsidR="005332DC" w:rsidRPr="00770D57" w:rsidRDefault="00770D57" w:rsidP="005332DC">
      <w:pPr>
        <w:rPr>
          <w:b/>
          <w:i/>
          <w:i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O’Sullivan Family, Gortavehy.</w:t>
      </w:r>
    </w:p>
    <w:p w14:paraId="3271700D" w14:textId="77777777" w:rsidR="00770D57" w:rsidRDefault="005332DC" w:rsidP="005332DC">
      <w:pPr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EXPOSITION OF THE BLESSED SACRAMENT </w:t>
      </w:r>
      <w:r w:rsidRPr="00D36FA0">
        <w:rPr>
          <w:sz w:val="20"/>
          <w:szCs w:val="20"/>
        </w:rPr>
        <w:t>every</w:t>
      </w:r>
      <w:r>
        <w:rPr>
          <w:b/>
          <w:bCs/>
          <w:sz w:val="20"/>
          <w:szCs w:val="20"/>
        </w:rPr>
        <w:t xml:space="preserve"> </w:t>
      </w:r>
      <w:r w:rsidRPr="003544EF">
        <w:rPr>
          <w:sz w:val="20"/>
          <w:szCs w:val="20"/>
        </w:rPr>
        <w:t>Tuesday</w:t>
      </w:r>
      <w:r>
        <w:rPr>
          <w:sz w:val="20"/>
          <w:szCs w:val="20"/>
        </w:rPr>
        <w:t xml:space="preserve"> in Millstreet Church</w:t>
      </w:r>
      <w:r w:rsidRPr="003544EF">
        <w:rPr>
          <w:sz w:val="20"/>
          <w:szCs w:val="20"/>
        </w:rPr>
        <w:t xml:space="preserve"> between 10.30a.m. &amp; 7.30p.m.</w:t>
      </w:r>
      <w:r>
        <w:rPr>
          <w:sz w:val="20"/>
          <w:szCs w:val="20"/>
        </w:rPr>
        <w:t xml:space="preserve"> </w:t>
      </w:r>
    </w:p>
    <w:p w14:paraId="6BB16DD5" w14:textId="2EF2566C" w:rsidR="005332DC" w:rsidRPr="00770D57" w:rsidRDefault="005332DC" w:rsidP="00770D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i/>
          <w:iCs/>
          <w:sz w:val="20"/>
          <w:szCs w:val="20"/>
        </w:rPr>
      </w:pPr>
      <w:r w:rsidRPr="002C3894">
        <w:rPr>
          <w:b/>
          <w:bCs/>
          <w:i/>
          <w:iCs/>
          <w:sz w:val="20"/>
          <w:szCs w:val="20"/>
        </w:rPr>
        <w:t xml:space="preserve">Parish Day of Eucharistic Adoration &amp; Prayer for Youth on </w:t>
      </w:r>
      <w:r w:rsidR="00C70045">
        <w:rPr>
          <w:b/>
          <w:bCs/>
          <w:i/>
          <w:iCs/>
          <w:sz w:val="20"/>
          <w:szCs w:val="20"/>
        </w:rPr>
        <w:t xml:space="preserve">next </w:t>
      </w:r>
      <w:r w:rsidRPr="002C3894">
        <w:rPr>
          <w:b/>
          <w:bCs/>
          <w:i/>
          <w:iCs/>
          <w:sz w:val="20"/>
          <w:szCs w:val="20"/>
        </w:rPr>
        <w:t>Tuesday 13</w:t>
      </w:r>
      <w:r w:rsidRPr="002C3894">
        <w:rPr>
          <w:b/>
          <w:bCs/>
          <w:i/>
          <w:iCs/>
          <w:sz w:val="20"/>
          <w:szCs w:val="20"/>
          <w:vertAlign w:val="superscript"/>
        </w:rPr>
        <w:t>th</w:t>
      </w:r>
      <w:r w:rsidRPr="002C3894">
        <w:rPr>
          <w:b/>
          <w:bCs/>
          <w:i/>
          <w:iCs/>
          <w:sz w:val="20"/>
          <w:szCs w:val="20"/>
        </w:rPr>
        <w:t xml:space="preserve"> May.  Adoration will conclude with Prayer around the Cross between 7.00 &amp; 7.30p.m.  Candles can be lit for the intentions of all those sitting examinations this year. All welcome.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260"/>
        <w:gridCol w:w="1827"/>
        <w:gridCol w:w="1953"/>
      </w:tblGrid>
      <w:tr w:rsidR="005332DC" w14:paraId="01A2D689" w14:textId="77777777" w:rsidTr="0081588F">
        <w:trPr>
          <w:cantSplit/>
        </w:trPr>
        <w:tc>
          <w:tcPr>
            <w:tcW w:w="6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F7406" w14:textId="7048B859" w:rsidR="005332DC" w:rsidRDefault="005332DC" w:rsidP="0081588F">
            <w:pPr>
              <w:pStyle w:val="Heading2"/>
              <w:spacing w:line="276" w:lineRule="auto"/>
              <w:jc w:val="center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Rotas for 1</w:t>
            </w:r>
            <w:r w:rsidR="00770D57">
              <w:rPr>
                <w:sz w:val="20"/>
                <w:lang w:val="en-IE"/>
              </w:rPr>
              <w:t>7</w:t>
            </w:r>
            <w:r w:rsidRPr="00341F70">
              <w:rPr>
                <w:sz w:val="20"/>
                <w:vertAlign w:val="superscript"/>
                <w:lang w:val="en-IE"/>
              </w:rPr>
              <w:t>th</w:t>
            </w:r>
            <w:r>
              <w:rPr>
                <w:sz w:val="20"/>
                <w:lang w:val="en-IE"/>
              </w:rPr>
              <w:t xml:space="preserve"> &amp; 1</w:t>
            </w:r>
            <w:r w:rsidR="00770D57">
              <w:rPr>
                <w:sz w:val="20"/>
                <w:lang w:val="en-IE"/>
              </w:rPr>
              <w:t>8</w:t>
            </w:r>
            <w:r w:rsidRPr="009261C0">
              <w:rPr>
                <w:sz w:val="20"/>
                <w:vertAlign w:val="superscript"/>
                <w:lang w:val="en-IE"/>
              </w:rPr>
              <w:t>th</w:t>
            </w:r>
            <w:r>
              <w:rPr>
                <w:sz w:val="20"/>
                <w:lang w:val="en-IE"/>
              </w:rPr>
              <w:t xml:space="preserve"> May, 2025</w:t>
            </w:r>
          </w:p>
        </w:tc>
      </w:tr>
      <w:tr w:rsidR="005332DC" w14:paraId="0E9D2FF5" w14:textId="77777777" w:rsidTr="0081588F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CFCC4" w14:textId="77777777" w:rsidR="005332DC" w:rsidRDefault="005332DC" w:rsidP="0081588F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CHURCH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9D17C" w14:textId="77777777" w:rsidR="005332DC" w:rsidRDefault="005332DC" w:rsidP="0081588F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TIME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63EA9" w14:textId="77777777" w:rsidR="005332DC" w:rsidRDefault="005332DC" w:rsidP="0081588F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READER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ED793" w14:textId="77777777" w:rsidR="005332DC" w:rsidRDefault="005332DC" w:rsidP="0081588F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EUCHARISTIC</w:t>
            </w:r>
          </w:p>
          <w:p w14:paraId="4130F7BF" w14:textId="77777777" w:rsidR="005332DC" w:rsidRDefault="005332DC" w:rsidP="0081588F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MINISTERS</w:t>
            </w:r>
          </w:p>
        </w:tc>
      </w:tr>
      <w:tr w:rsidR="005332DC" w:rsidRPr="00012786" w14:paraId="71E7012E" w14:textId="77777777" w:rsidTr="0081588F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58E1D" w14:textId="77777777" w:rsidR="005332DC" w:rsidRDefault="005332DC" w:rsidP="0081588F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Millstreet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9CCA5" w14:textId="77777777" w:rsidR="005332DC" w:rsidRDefault="005332DC" w:rsidP="0081588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6.15p.m.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CB52C" w14:textId="55D1A7B4" w:rsidR="005332DC" w:rsidRDefault="00F34E21" w:rsidP="0081588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Tim Linehan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F5404" w14:textId="79FA5708" w:rsidR="005332DC" w:rsidRPr="00012786" w:rsidRDefault="005332DC" w:rsidP="0081588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770D57">
              <w:rPr>
                <w:sz w:val="20"/>
                <w:lang w:val="en-IE"/>
              </w:rPr>
              <w:t>B</w:t>
            </w:r>
          </w:p>
        </w:tc>
      </w:tr>
      <w:tr w:rsidR="005332DC" w:rsidRPr="00012786" w14:paraId="6917197E" w14:textId="77777777" w:rsidTr="0081588F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538D9" w14:textId="77777777" w:rsidR="005332DC" w:rsidRDefault="005332DC" w:rsidP="0081588F">
            <w:pPr>
              <w:spacing w:line="276" w:lineRule="auto"/>
              <w:rPr>
                <w:b/>
                <w:sz w:val="20"/>
                <w:lang w:val="en-IE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2AF7B" w14:textId="77777777" w:rsidR="005332DC" w:rsidRDefault="005332DC" w:rsidP="0081588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11.30 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2C293" w14:textId="58ED7649" w:rsidR="005332DC" w:rsidRDefault="00F34E21" w:rsidP="0081588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Pat Breen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F406A" w14:textId="0C3E725E" w:rsidR="005332DC" w:rsidRPr="00012786" w:rsidRDefault="005332DC" w:rsidP="0081588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770D57">
              <w:rPr>
                <w:sz w:val="20"/>
                <w:lang w:val="en-IE"/>
              </w:rPr>
              <w:t>C</w:t>
            </w:r>
          </w:p>
        </w:tc>
      </w:tr>
      <w:tr w:rsidR="005332DC" w:rsidRPr="00012786" w14:paraId="29D69A02" w14:textId="77777777" w:rsidTr="0081588F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9E1B2" w14:textId="354D6BF3" w:rsidR="005332DC" w:rsidRDefault="00770D57" w:rsidP="0081588F">
            <w:pPr>
              <w:spacing w:line="276" w:lineRule="auto"/>
              <w:rPr>
                <w:b/>
                <w:sz w:val="20"/>
                <w:lang w:val="en-IE"/>
              </w:rPr>
            </w:pPr>
            <w:r>
              <w:rPr>
                <w:b/>
                <w:sz w:val="20"/>
                <w:lang w:val="en-IE"/>
              </w:rPr>
              <w:t>Cullen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44B38" w14:textId="77777777" w:rsidR="005332DC" w:rsidRDefault="005332DC" w:rsidP="0081588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9.30a.m.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69038" w14:textId="422F74C8" w:rsidR="005332DC" w:rsidRDefault="00F34E21" w:rsidP="0081588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Liam Fitzgerald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764E6" w14:textId="3AF5AE68" w:rsidR="005332DC" w:rsidRPr="00012786" w:rsidRDefault="00770D57" w:rsidP="0081588F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 </w:t>
            </w:r>
            <w:r w:rsidR="00F34E21">
              <w:rPr>
                <w:sz w:val="20"/>
                <w:lang w:val="en-IE"/>
              </w:rPr>
              <w:t>Denis O’Mahony</w:t>
            </w:r>
          </w:p>
        </w:tc>
      </w:tr>
    </w:tbl>
    <w:p w14:paraId="28DEF906" w14:textId="77777777" w:rsidR="005332DC" w:rsidRDefault="005332DC" w:rsidP="005332DC">
      <w:pPr>
        <w:ind w:firstLine="720"/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Millstreet Church: </w:t>
      </w:r>
      <w:r>
        <w:rPr>
          <w:i/>
          <w:sz w:val="20"/>
          <w:szCs w:val="20"/>
        </w:rPr>
        <w:t>Mass times this week unless there is a funeral</w:t>
      </w:r>
      <w:r>
        <w:rPr>
          <w:sz w:val="20"/>
          <w:szCs w:val="20"/>
        </w:rPr>
        <w:t>.</w:t>
      </w:r>
    </w:p>
    <w:p w14:paraId="0D041ACC" w14:textId="6D773FC0" w:rsidR="005332DC" w:rsidRDefault="005332DC" w:rsidP="005332DC">
      <w:pPr>
        <w:ind w:left="720"/>
        <w:rPr>
          <w:sz w:val="20"/>
          <w:szCs w:val="20"/>
        </w:rPr>
      </w:pPr>
      <w:r>
        <w:rPr>
          <w:sz w:val="20"/>
          <w:szCs w:val="20"/>
        </w:rPr>
        <w:t>No Mass on Monday (</w:t>
      </w:r>
      <w:r w:rsidR="00D80FF6">
        <w:rPr>
          <w:sz w:val="20"/>
          <w:szCs w:val="20"/>
        </w:rPr>
        <w:t>12</w:t>
      </w:r>
      <w:r w:rsidRPr="0017626A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) </w:t>
      </w:r>
    </w:p>
    <w:p w14:paraId="7184BFC0" w14:textId="1DA4C258" w:rsidR="005332DC" w:rsidRPr="00E63A3E" w:rsidRDefault="005332DC" w:rsidP="005332DC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Tuesday (</w:t>
      </w:r>
      <w:r w:rsidR="00D80FF6">
        <w:rPr>
          <w:sz w:val="20"/>
          <w:szCs w:val="20"/>
        </w:rPr>
        <w:t>13</w:t>
      </w:r>
      <w:r w:rsidRPr="009261C0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) for Private Intention at 10.00a.m.</w:t>
      </w:r>
    </w:p>
    <w:p w14:paraId="0CBD1912" w14:textId="477AD1CD" w:rsidR="005332DC" w:rsidRDefault="005332DC" w:rsidP="005332DC">
      <w:pPr>
        <w:ind w:left="720"/>
        <w:rPr>
          <w:sz w:val="20"/>
          <w:szCs w:val="20"/>
        </w:rPr>
      </w:pPr>
      <w:r w:rsidRPr="00403A26">
        <w:rPr>
          <w:sz w:val="20"/>
          <w:szCs w:val="20"/>
        </w:rPr>
        <w:t xml:space="preserve">Mass on </w:t>
      </w:r>
      <w:r>
        <w:rPr>
          <w:sz w:val="20"/>
          <w:szCs w:val="20"/>
        </w:rPr>
        <w:t>Wednesday</w:t>
      </w:r>
      <w:r w:rsidRPr="00403A26">
        <w:rPr>
          <w:sz w:val="20"/>
          <w:szCs w:val="20"/>
        </w:rPr>
        <w:t xml:space="preserve"> (</w:t>
      </w:r>
      <w:r w:rsidR="00D80FF6">
        <w:rPr>
          <w:sz w:val="20"/>
          <w:szCs w:val="20"/>
        </w:rPr>
        <w:t>14</w:t>
      </w:r>
      <w:r w:rsidRPr="009261C0">
        <w:rPr>
          <w:sz w:val="20"/>
          <w:szCs w:val="20"/>
          <w:vertAlign w:val="superscript"/>
        </w:rPr>
        <w:t>th</w:t>
      </w:r>
      <w:r w:rsidRPr="00403A26">
        <w:rPr>
          <w:sz w:val="20"/>
          <w:szCs w:val="20"/>
        </w:rPr>
        <w:t xml:space="preserve">) for </w:t>
      </w:r>
      <w:r>
        <w:rPr>
          <w:sz w:val="20"/>
          <w:szCs w:val="20"/>
        </w:rPr>
        <w:t>People of the Parish at 10.00a.m.</w:t>
      </w:r>
    </w:p>
    <w:p w14:paraId="4D7785CE" w14:textId="07EEEF7C" w:rsidR="005332DC" w:rsidRDefault="005332DC" w:rsidP="005332DC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Friday (</w:t>
      </w:r>
      <w:r w:rsidR="00F9387F">
        <w:rPr>
          <w:sz w:val="20"/>
          <w:szCs w:val="20"/>
        </w:rPr>
        <w:t>16</w:t>
      </w:r>
      <w:r w:rsidRPr="00341F70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) for</w:t>
      </w:r>
      <w:r w:rsidR="00F9387F">
        <w:rPr>
          <w:sz w:val="20"/>
          <w:szCs w:val="20"/>
        </w:rPr>
        <w:t xml:space="preserve"> Sheila O’Connor, Claraghatlea (</w:t>
      </w:r>
      <w:r w:rsidR="00F9387F" w:rsidRPr="00F9387F">
        <w:rPr>
          <w:i/>
          <w:iCs/>
          <w:sz w:val="20"/>
          <w:szCs w:val="20"/>
        </w:rPr>
        <w:t>recently deceased</w:t>
      </w:r>
      <w:r w:rsidR="00F9387F">
        <w:rPr>
          <w:sz w:val="20"/>
          <w:szCs w:val="20"/>
        </w:rPr>
        <w:t xml:space="preserve">); Patrick &amp; Mary Dineen, Knocknapogue </w:t>
      </w:r>
      <w:r>
        <w:rPr>
          <w:sz w:val="20"/>
          <w:szCs w:val="20"/>
        </w:rPr>
        <w:t>at 7.30p.m.</w:t>
      </w:r>
    </w:p>
    <w:p w14:paraId="4591FD40" w14:textId="5180F6FE" w:rsidR="00770D57" w:rsidRDefault="00770D57" w:rsidP="00770D57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LEGION OF MARY </w:t>
      </w:r>
      <w:r w:rsidR="002B7B0C" w:rsidRPr="00341F70">
        <w:rPr>
          <w:sz w:val="20"/>
          <w:szCs w:val="20"/>
        </w:rPr>
        <w:t>meets</w:t>
      </w:r>
      <w:r w:rsidRPr="00341F70">
        <w:rPr>
          <w:sz w:val="20"/>
          <w:szCs w:val="20"/>
        </w:rPr>
        <w:t xml:space="preserve"> every Tuesday night in Millstreet Parish Centre at 7.30p.m. </w:t>
      </w:r>
    </w:p>
    <w:p w14:paraId="7CA07404" w14:textId="7DADC17F" w:rsidR="00882A54" w:rsidRDefault="00882A54" w:rsidP="00770D57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MILLSTREET ALTAR SOCIETY </w:t>
      </w:r>
      <w:r w:rsidRPr="00F34E21">
        <w:rPr>
          <w:sz w:val="20"/>
          <w:szCs w:val="20"/>
        </w:rPr>
        <w:t>for</w:t>
      </w:r>
      <w:r w:rsidR="00F34E21" w:rsidRPr="00F34E21">
        <w:rPr>
          <w:sz w:val="20"/>
          <w:szCs w:val="20"/>
        </w:rPr>
        <w:t xml:space="preserve"> 18</w:t>
      </w:r>
      <w:r w:rsidR="00F34E21" w:rsidRPr="00F34E21">
        <w:rPr>
          <w:sz w:val="20"/>
          <w:szCs w:val="20"/>
          <w:vertAlign w:val="superscript"/>
        </w:rPr>
        <w:t>th</w:t>
      </w:r>
      <w:r w:rsidR="00F34E21" w:rsidRPr="00F34E21">
        <w:rPr>
          <w:sz w:val="20"/>
          <w:szCs w:val="20"/>
        </w:rPr>
        <w:t xml:space="preserve"> &amp; 25</w:t>
      </w:r>
      <w:r w:rsidR="00F34E21" w:rsidRPr="00F34E21">
        <w:rPr>
          <w:sz w:val="20"/>
          <w:szCs w:val="20"/>
          <w:vertAlign w:val="superscript"/>
        </w:rPr>
        <w:t>th</w:t>
      </w:r>
      <w:r w:rsidR="00F34E21" w:rsidRPr="00F34E21">
        <w:rPr>
          <w:sz w:val="20"/>
          <w:szCs w:val="20"/>
        </w:rPr>
        <w:t xml:space="preserve"> May</w:t>
      </w:r>
      <w:r w:rsidR="00F34E21">
        <w:rPr>
          <w:b/>
          <w:bCs/>
          <w:sz w:val="20"/>
          <w:szCs w:val="20"/>
        </w:rPr>
        <w:t>: Group C</w:t>
      </w:r>
      <w:r>
        <w:rPr>
          <w:b/>
          <w:bCs/>
          <w:sz w:val="20"/>
          <w:szCs w:val="20"/>
        </w:rPr>
        <w:t xml:space="preserve"> </w:t>
      </w:r>
    </w:p>
    <w:p w14:paraId="420DA745" w14:textId="6EEDDCCE" w:rsidR="005332DC" w:rsidRPr="00770D57" w:rsidRDefault="00770D57" w:rsidP="00770D57">
      <w:pPr>
        <w:ind w:left="720"/>
        <w:rPr>
          <w:bCs/>
          <w:sz w:val="20"/>
          <w:szCs w:val="20"/>
        </w:rPr>
      </w:pPr>
      <w:r w:rsidRPr="003D4F2D">
        <w:rPr>
          <w:b/>
          <w:sz w:val="20"/>
          <w:szCs w:val="20"/>
        </w:rPr>
        <w:t>PRIEST ON DUTY</w:t>
      </w:r>
      <w:r>
        <w:rPr>
          <w:bCs/>
          <w:sz w:val="20"/>
          <w:szCs w:val="20"/>
        </w:rPr>
        <w:t>:</w:t>
      </w:r>
      <w:r>
        <w:rPr>
          <w:bCs/>
          <w:sz w:val="20"/>
          <w:szCs w:val="20"/>
        </w:rPr>
        <w:t xml:space="preserve"> </w:t>
      </w:r>
      <w:r w:rsidRPr="00DC1E27">
        <w:rPr>
          <w:b/>
          <w:sz w:val="20"/>
          <w:szCs w:val="20"/>
        </w:rPr>
        <w:t>Sunday</w:t>
      </w:r>
      <w:r>
        <w:rPr>
          <w:bCs/>
          <w:sz w:val="20"/>
          <w:szCs w:val="20"/>
        </w:rPr>
        <w:t xml:space="preserve"> </w:t>
      </w:r>
      <w:r w:rsidRPr="00DC1E27">
        <w:rPr>
          <w:b/>
          <w:sz w:val="20"/>
          <w:szCs w:val="20"/>
        </w:rPr>
        <w:t>11</w:t>
      </w:r>
      <w:r w:rsidRPr="00DC1E27">
        <w:rPr>
          <w:b/>
          <w:sz w:val="20"/>
          <w:szCs w:val="20"/>
          <w:vertAlign w:val="superscript"/>
        </w:rPr>
        <w:t>th</w:t>
      </w:r>
      <w:r w:rsidRPr="00DC1E27">
        <w:rPr>
          <w:b/>
          <w:sz w:val="20"/>
          <w:szCs w:val="20"/>
        </w:rPr>
        <w:t xml:space="preserve"> May</w:t>
      </w:r>
      <w:r>
        <w:rPr>
          <w:bCs/>
          <w:sz w:val="20"/>
          <w:szCs w:val="20"/>
        </w:rPr>
        <w:t>:  Fr. Jim Kennelly (029) 76151/ (087) 2401331</w:t>
      </w:r>
      <w:r>
        <w:rPr>
          <w:bCs/>
          <w:sz w:val="20"/>
          <w:szCs w:val="20"/>
        </w:rPr>
        <w:t xml:space="preserve">.  </w:t>
      </w:r>
      <w:r w:rsidRPr="00C70045">
        <w:rPr>
          <w:b/>
          <w:sz w:val="20"/>
          <w:szCs w:val="20"/>
        </w:rPr>
        <w:t>Sunday 18</w:t>
      </w:r>
      <w:r w:rsidRPr="00C70045">
        <w:rPr>
          <w:b/>
          <w:sz w:val="20"/>
          <w:szCs w:val="20"/>
          <w:vertAlign w:val="superscript"/>
        </w:rPr>
        <w:t>th</w:t>
      </w:r>
      <w:r w:rsidRPr="00C70045">
        <w:rPr>
          <w:b/>
          <w:sz w:val="20"/>
          <w:szCs w:val="20"/>
        </w:rPr>
        <w:t xml:space="preserve"> May</w:t>
      </w:r>
      <w:r>
        <w:rPr>
          <w:bCs/>
          <w:sz w:val="20"/>
          <w:szCs w:val="20"/>
        </w:rPr>
        <w:t xml:space="preserve">: </w:t>
      </w:r>
      <w:r w:rsidR="00C70045">
        <w:rPr>
          <w:bCs/>
          <w:sz w:val="20"/>
          <w:szCs w:val="20"/>
        </w:rPr>
        <w:t>Fr. John Fitzgerald (087) 7752948</w:t>
      </w:r>
    </w:p>
    <w:p w14:paraId="20D6DFF4" w14:textId="01B36219" w:rsidR="005332DC" w:rsidRPr="00341F70" w:rsidRDefault="005332DC" w:rsidP="005332DC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CULLEN CHURCH: </w:t>
      </w:r>
      <w:r w:rsidR="00D80FF6">
        <w:rPr>
          <w:sz w:val="20"/>
          <w:szCs w:val="20"/>
        </w:rPr>
        <w:t>Mass on Thursday (15</w:t>
      </w:r>
      <w:r w:rsidR="00D80FF6" w:rsidRPr="00D80FF6">
        <w:rPr>
          <w:sz w:val="20"/>
          <w:szCs w:val="20"/>
          <w:vertAlign w:val="superscript"/>
        </w:rPr>
        <w:t>th</w:t>
      </w:r>
      <w:r w:rsidR="00D80FF6">
        <w:rPr>
          <w:sz w:val="20"/>
          <w:szCs w:val="20"/>
        </w:rPr>
        <w:t>) for Patie &amp; Julia Hickey, Cullen; Tim &amp; Kitty O’Riordan, Kanturk, their daughter Jane &amp; her husband Ian O’Dowling and their daughter Sheila Lane</w:t>
      </w:r>
      <w:r w:rsidR="002B7B0C">
        <w:rPr>
          <w:sz w:val="20"/>
          <w:szCs w:val="20"/>
        </w:rPr>
        <w:t>.</w:t>
      </w:r>
    </w:p>
    <w:p w14:paraId="6E5A5DF8" w14:textId="520CEEBD" w:rsidR="005332DC" w:rsidRPr="0017626A" w:rsidRDefault="00770D57" w:rsidP="005332DC">
      <w:pPr>
        <w:ind w:left="720"/>
        <w:rPr>
          <w:bCs/>
          <w:i/>
          <w:iCs/>
          <w:sz w:val="20"/>
          <w:szCs w:val="20"/>
        </w:rPr>
      </w:pPr>
      <w:r>
        <w:rPr>
          <w:b/>
          <w:caps/>
          <w:sz w:val="20"/>
          <w:szCs w:val="20"/>
        </w:rPr>
        <w:t>CULLEN</w:t>
      </w:r>
      <w:r w:rsidR="005332DC">
        <w:rPr>
          <w:b/>
          <w:caps/>
          <w:sz w:val="20"/>
          <w:szCs w:val="20"/>
        </w:rPr>
        <w:t xml:space="preserve"> CHURCH COLLECTOR:</w:t>
      </w:r>
      <w:r w:rsidR="005332DC">
        <w:rPr>
          <w:b/>
          <w:i/>
          <w:iCs/>
          <w:caps/>
          <w:sz w:val="20"/>
          <w:szCs w:val="20"/>
        </w:rPr>
        <w:t xml:space="preserve"> </w:t>
      </w:r>
      <w:r w:rsidR="005332DC">
        <w:rPr>
          <w:bCs/>
          <w:sz w:val="20"/>
          <w:szCs w:val="20"/>
        </w:rPr>
        <w:t>Sunday 1</w:t>
      </w:r>
      <w:r>
        <w:rPr>
          <w:bCs/>
          <w:sz w:val="20"/>
          <w:szCs w:val="20"/>
        </w:rPr>
        <w:t>8</w:t>
      </w:r>
      <w:r w:rsidR="005332DC" w:rsidRPr="00477424">
        <w:rPr>
          <w:bCs/>
          <w:sz w:val="20"/>
          <w:szCs w:val="20"/>
          <w:vertAlign w:val="superscript"/>
        </w:rPr>
        <w:t>th</w:t>
      </w:r>
      <w:r w:rsidR="005332DC">
        <w:rPr>
          <w:b/>
          <w:i/>
          <w:iCs/>
          <w:caps/>
          <w:sz w:val="20"/>
          <w:szCs w:val="20"/>
        </w:rPr>
        <w:t xml:space="preserve">: </w:t>
      </w:r>
      <w:r w:rsidR="005332DC">
        <w:rPr>
          <w:b/>
          <w:i/>
          <w:iCs/>
          <w:sz w:val="20"/>
          <w:szCs w:val="20"/>
        </w:rPr>
        <w:t xml:space="preserve"> </w:t>
      </w:r>
      <w:r w:rsidR="00F34E21">
        <w:rPr>
          <w:bCs/>
          <w:i/>
          <w:iCs/>
          <w:sz w:val="20"/>
          <w:szCs w:val="20"/>
        </w:rPr>
        <w:t xml:space="preserve"> </w:t>
      </w:r>
      <w:r w:rsidR="00F34E21" w:rsidRPr="00F34E21">
        <w:rPr>
          <w:b/>
          <w:i/>
          <w:iCs/>
          <w:sz w:val="20"/>
          <w:szCs w:val="20"/>
        </w:rPr>
        <w:t>Dan O’Sullivan</w:t>
      </w:r>
    </w:p>
    <w:p w14:paraId="47C5FF9E" w14:textId="61A7509A" w:rsidR="005332DC" w:rsidRPr="00770D57" w:rsidRDefault="00770D57" w:rsidP="00770D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i/>
          <w:iCs/>
          <w:sz w:val="20"/>
          <w:szCs w:val="20"/>
          <w:lang w:val="en-US"/>
        </w:rPr>
      </w:pPr>
      <w:r>
        <w:rPr>
          <w:b/>
          <w:bCs/>
          <w:i/>
          <w:iCs/>
          <w:sz w:val="20"/>
          <w:szCs w:val="20"/>
          <w:lang w:val="en-US"/>
        </w:rPr>
        <w:t xml:space="preserve">CONGRATULATIONS </w:t>
      </w:r>
      <w:r w:rsidRPr="00770D57">
        <w:rPr>
          <w:i/>
          <w:iCs/>
          <w:sz w:val="20"/>
          <w:szCs w:val="20"/>
          <w:lang w:val="en-US"/>
        </w:rPr>
        <w:t xml:space="preserve">to the children of Presentation Girls National School &amp; Scoil Mhuire Boys National School who received their First Holy Communion this weekend. </w:t>
      </w:r>
    </w:p>
    <w:p w14:paraId="11EC23B9" w14:textId="77777777" w:rsidR="005332DC" w:rsidRPr="00F8545A" w:rsidRDefault="005332DC" w:rsidP="005332DC">
      <w:pPr>
        <w:pStyle w:val="Heading1"/>
        <w:ind w:left="0" w:firstLine="0"/>
        <w:jc w:val="center"/>
        <w:rPr>
          <w:rStyle w:val="Hyperlink"/>
          <w:color w:val="auto"/>
          <w:sz w:val="20"/>
          <w:szCs w:val="20"/>
          <w:u w:val="none"/>
        </w:rPr>
      </w:pPr>
      <w:r>
        <w:t>Community Notices</w:t>
      </w:r>
      <w:r w:rsidRPr="001D435F">
        <w:rPr>
          <w:sz w:val="20"/>
          <w:szCs w:val="20"/>
        </w:rPr>
        <w:t xml:space="preserve">   </w:t>
      </w:r>
    </w:p>
    <w:p w14:paraId="3E217527" w14:textId="77777777" w:rsidR="005332DC" w:rsidRPr="002B68F4" w:rsidRDefault="005332DC" w:rsidP="005332DC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2B68F4">
        <w:rPr>
          <w:b/>
          <w:bCs/>
          <w:color w:val="242424"/>
          <w:sz w:val="20"/>
          <w:szCs w:val="20"/>
          <w:bdr w:val="none" w:sz="0" w:space="0" w:color="auto" w:frame="1"/>
        </w:rPr>
        <w:t>TUBRID WELL</w:t>
      </w:r>
      <w:r>
        <w:rPr>
          <w:color w:val="242424"/>
          <w:sz w:val="20"/>
          <w:szCs w:val="20"/>
          <w:bdr w:val="none" w:sz="0" w:space="0" w:color="auto" w:frame="1"/>
        </w:rPr>
        <w:t>:  During the month of May the Rosary will be recited on Monday and Friday evenings at 8.00p.m.</w:t>
      </w:r>
    </w:p>
    <w:p w14:paraId="24982479" w14:textId="77777777" w:rsidR="005332DC" w:rsidRPr="003A58F9" w:rsidRDefault="005332DC" w:rsidP="005332DC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AUBANE GROTTO: </w:t>
      </w:r>
      <w:r w:rsidRPr="003A58F9">
        <w:rPr>
          <w:color w:val="242424"/>
          <w:sz w:val="20"/>
          <w:szCs w:val="20"/>
          <w:bdr w:val="none" w:sz="0" w:space="0" w:color="auto" w:frame="1"/>
        </w:rPr>
        <w:t xml:space="preserve">Rosary </w:t>
      </w:r>
      <w:r>
        <w:rPr>
          <w:color w:val="242424"/>
          <w:sz w:val="20"/>
          <w:szCs w:val="20"/>
          <w:bdr w:val="none" w:sz="0" w:space="0" w:color="auto" w:frame="1"/>
        </w:rPr>
        <w:t xml:space="preserve">will be recited </w:t>
      </w:r>
      <w:r w:rsidRPr="003A58F9">
        <w:rPr>
          <w:color w:val="242424"/>
          <w:sz w:val="20"/>
          <w:szCs w:val="20"/>
          <w:bdr w:val="none" w:sz="0" w:space="0" w:color="auto" w:frame="1"/>
        </w:rPr>
        <w:t>every Thursday night</w:t>
      </w:r>
      <w:r>
        <w:rPr>
          <w:color w:val="242424"/>
          <w:sz w:val="20"/>
          <w:szCs w:val="20"/>
          <w:bdr w:val="none" w:sz="0" w:space="0" w:color="auto" w:frame="1"/>
        </w:rPr>
        <w:t xml:space="preserve"> during </w:t>
      </w:r>
      <w:r w:rsidRPr="003A58F9">
        <w:rPr>
          <w:color w:val="242424"/>
          <w:sz w:val="20"/>
          <w:szCs w:val="20"/>
          <w:bdr w:val="none" w:sz="0" w:space="0" w:color="auto" w:frame="1"/>
        </w:rPr>
        <w:t>month of May at 8.00p.m</w:t>
      </w:r>
      <w:r>
        <w:rPr>
          <w:color w:val="242424"/>
          <w:sz w:val="20"/>
          <w:szCs w:val="20"/>
          <w:bdr w:val="none" w:sz="0" w:space="0" w:color="auto" w:frame="1"/>
        </w:rPr>
        <w:t xml:space="preserve"> </w:t>
      </w:r>
    </w:p>
    <w:p w14:paraId="7BBBFE7C" w14:textId="10E15061" w:rsidR="005332DC" w:rsidRDefault="005332DC" w:rsidP="005332DC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3A58F9"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MILLSTREET </w:t>
      </w: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ACTIVE RETIRED: </w:t>
      </w:r>
      <w:r>
        <w:rPr>
          <w:color w:val="242424"/>
          <w:sz w:val="20"/>
          <w:szCs w:val="20"/>
          <w:bdr w:val="none" w:sz="0" w:space="0" w:color="auto" w:frame="1"/>
        </w:rPr>
        <w:t xml:space="preserve"> Tea Dance on</w:t>
      </w:r>
      <w:r w:rsidR="00882A54">
        <w:rPr>
          <w:color w:val="242424"/>
          <w:sz w:val="20"/>
          <w:szCs w:val="20"/>
          <w:bdr w:val="none" w:sz="0" w:space="0" w:color="auto" w:frame="1"/>
        </w:rPr>
        <w:t xml:space="preserve"> this</w:t>
      </w:r>
      <w:r>
        <w:rPr>
          <w:color w:val="242424"/>
          <w:sz w:val="20"/>
          <w:szCs w:val="20"/>
          <w:bdr w:val="none" w:sz="0" w:space="0" w:color="auto" w:frame="1"/>
        </w:rPr>
        <w:t xml:space="preserve"> Sunday 11</w:t>
      </w:r>
      <w:r w:rsidRPr="002B68F4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>
        <w:rPr>
          <w:color w:val="242424"/>
          <w:sz w:val="20"/>
          <w:szCs w:val="20"/>
          <w:bdr w:val="none" w:sz="0" w:space="0" w:color="auto" w:frame="1"/>
        </w:rPr>
        <w:t xml:space="preserve"> May at 2.30p.m. in Millstreet GAA Hall. Music by Lee Sound.  All welcome.</w:t>
      </w:r>
    </w:p>
    <w:p w14:paraId="5A1C496B" w14:textId="444631D2" w:rsidR="00882A54" w:rsidRDefault="00882A54" w:rsidP="005332DC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>CULLEN &amp; DISTRICT SPECIAL NEEDS ASSOCIATION:</w:t>
      </w:r>
      <w:r>
        <w:rPr>
          <w:color w:val="242424"/>
          <w:sz w:val="20"/>
          <w:szCs w:val="20"/>
          <w:bdr w:val="none" w:sz="0" w:space="0" w:color="auto" w:frame="1"/>
        </w:rPr>
        <w:t xml:space="preserve"> Meeting on Monday 12</w:t>
      </w:r>
      <w:r w:rsidRPr="00882A54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>
        <w:rPr>
          <w:color w:val="242424"/>
          <w:sz w:val="20"/>
          <w:szCs w:val="20"/>
          <w:bdr w:val="none" w:sz="0" w:space="0" w:color="auto" w:frame="1"/>
        </w:rPr>
        <w:t xml:space="preserve"> May at 8.00p.m.</w:t>
      </w:r>
    </w:p>
    <w:p w14:paraId="0C72B1B6" w14:textId="5680D44E" w:rsidR="00882A54" w:rsidRDefault="00882A54" w:rsidP="005332DC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MILLSTREET GRAMOPHONE CIRCLE PRESENTATION </w:t>
      </w:r>
      <w:r w:rsidRPr="00882A54">
        <w:rPr>
          <w:color w:val="242424"/>
          <w:sz w:val="20"/>
          <w:szCs w:val="20"/>
          <w:bdr w:val="none" w:sz="0" w:space="0" w:color="auto" w:frame="1"/>
        </w:rPr>
        <w:t>by Joe Kennelly, Inniscarra &amp; Millstreet will take place on Friday 16</w:t>
      </w:r>
      <w:r w:rsidRPr="00882A54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882A54">
        <w:rPr>
          <w:color w:val="242424"/>
          <w:sz w:val="20"/>
          <w:szCs w:val="20"/>
          <w:bdr w:val="none" w:sz="0" w:space="0" w:color="auto" w:frame="1"/>
        </w:rPr>
        <w:t xml:space="preserve"> May at 8.15p.m. in the Canon O’Donovan Day Centre.  Everyone is welcome.  This is</w:t>
      </w:r>
      <w:r>
        <w:rPr>
          <w:color w:val="242424"/>
          <w:sz w:val="20"/>
          <w:szCs w:val="20"/>
          <w:bdr w:val="none" w:sz="0" w:space="0" w:color="auto" w:frame="1"/>
        </w:rPr>
        <w:t xml:space="preserve"> the final presentation of the current season.</w:t>
      </w:r>
    </w:p>
    <w:p w14:paraId="4B2CC5A2" w14:textId="21EA4A4C" w:rsidR="00882A54" w:rsidRDefault="00882A54" w:rsidP="005332DC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>LEGION OF MA</w:t>
      </w:r>
      <w:r w:rsidR="00C70045">
        <w:rPr>
          <w:b/>
          <w:bCs/>
          <w:color w:val="242424"/>
          <w:sz w:val="20"/>
          <w:szCs w:val="20"/>
          <w:bdr w:val="none" w:sz="0" w:space="0" w:color="auto" w:frame="1"/>
        </w:rPr>
        <w:t>R</w:t>
      </w: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Y ROSARY ON MAIN STREET, KILLARNEY </w:t>
      </w:r>
      <w:r w:rsidRPr="00882A54">
        <w:rPr>
          <w:color w:val="242424"/>
          <w:sz w:val="20"/>
          <w:szCs w:val="20"/>
          <w:bdr w:val="none" w:sz="0" w:space="0" w:color="auto" w:frame="1"/>
        </w:rPr>
        <w:t>on Tuesday 13</w:t>
      </w:r>
      <w:r w:rsidRPr="00882A54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882A54">
        <w:rPr>
          <w:color w:val="242424"/>
          <w:sz w:val="20"/>
          <w:szCs w:val="20"/>
          <w:bdr w:val="none" w:sz="0" w:space="0" w:color="auto" w:frame="1"/>
        </w:rPr>
        <w:t xml:space="preserve"> May at 3.00p.m in honour of Our Lady of the Rosary of Fatima.  Let’s give Our Blessed Mother a big display of prayer for peace.</w:t>
      </w:r>
    </w:p>
    <w:p w14:paraId="2A1BF820" w14:textId="6B21EB79" w:rsidR="00882A54" w:rsidRDefault="00882A54" w:rsidP="005332DC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KNOWING &amp; LIVING OUR CATHOLIC FAITH: </w:t>
      </w:r>
      <w:r w:rsidRPr="00882A54">
        <w:rPr>
          <w:color w:val="242424"/>
          <w:sz w:val="20"/>
          <w:szCs w:val="20"/>
          <w:bdr w:val="none" w:sz="0" w:space="0" w:color="auto" w:frame="1"/>
        </w:rPr>
        <w:t>Seminar on Saturday 31</w:t>
      </w:r>
      <w:r w:rsidRPr="00882A54">
        <w:rPr>
          <w:color w:val="242424"/>
          <w:sz w:val="20"/>
          <w:szCs w:val="20"/>
          <w:bdr w:val="none" w:sz="0" w:space="0" w:color="auto" w:frame="1"/>
          <w:vertAlign w:val="superscript"/>
        </w:rPr>
        <w:t>st</w:t>
      </w:r>
      <w:r w:rsidRPr="00882A54">
        <w:rPr>
          <w:color w:val="242424"/>
          <w:sz w:val="20"/>
          <w:szCs w:val="20"/>
          <w:bdr w:val="none" w:sz="0" w:space="0" w:color="auto" w:frame="1"/>
        </w:rPr>
        <w:t xml:space="preserve"> May, Feast of the Visitation of Mary to Elizabeth in Knock Shrine. Further details from </w:t>
      </w:r>
      <w:r w:rsidR="00F34E21">
        <w:rPr>
          <w:color w:val="242424"/>
          <w:sz w:val="20"/>
          <w:szCs w:val="20"/>
          <w:bdr w:val="none" w:sz="0" w:space="0" w:color="auto" w:frame="1"/>
        </w:rPr>
        <w:t>Má</w:t>
      </w:r>
      <w:r w:rsidR="00F34E21" w:rsidRPr="00882A54">
        <w:rPr>
          <w:color w:val="242424"/>
          <w:sz w:val="20"/>
          <w:szCs w:val="20"/>
          <w:bdr w:val="none" w:sz="0" w:space="0" w:color="auto" w:frame="1"/>
        </w:rPr>
        <w:t>ir</w:t>
      </w:r>
      <w:r w:rsidR="00F34E21">
        <w:rPr>
          <w:color w:val="242424"/>
          <w:sz w:val="20"/>
          <w:szCs w:val="20"/>
          <w:bdr w:val="none" w:sz="0" w:space="0" w:color="auto" w:frame="1"/>
        </w:rPr>
        <w:t>í</w:t>
      </w:r>
      <w:r w:rsidR="00F34E21" w:rsidRPr="00882A54">
        <w:rPr>
          <w:color w:val="242424"/>
          <w:sz w:val="20"/>
          <w:szCs w:val="20"/>
          <w:bdr w:val="none" w:sz="0" w:space="0" w:color="auto" w:frame="1"/>
        </w:rPr>
        <w:t xml:space="preserve">n </w:t>
      </w:r>
      <w:r w:rsidR="00F34E21">
        <w:rPr>
          <w:color w:val="242424"/>
          <w:sz w:val="20"/>
          <w:szCs w:val="20"/>
          <w:bdr w:val="none" w:sz="0" w:space="0" w:color="auto" w:frame="1"/>
        </w:rPr>
        <w:t>Ní S</w:t>
      </w:r>
      <w:r w:rsidR="00F34E21" w:rsidRPr="00882A54">
        <w:rPr>
          <w:color w:val="242424"/>
          <w:sz w:val="20"/>
          <w:szCs w:val="20"/>
          <w:bdr w:val="none" w:sz="0" w:space="0" w:color="auto" w:frame="1"/>
        </w:rPr>
        <w:t>h</w:t>
      </w:r>
      <w:r w:rsidR="00F34E21">
        <w:rPr>
          <w:color w:val="242424"/>
          <w:sz w:val="20"/>
          <w:szCs w:val="20"/>
          <w:bdr w:val="none" w:sz="0" w:space="0" w:color="auto" w:frame="1"/>
        </w:rPr>
        <w:t>ú</w:t>
      </w:r>
      <w:r w:rsidR="00F34E21" w:rsidRPr="00882A54">
        <w:rPr>
          <w:color w:val="242424"/>
          <w:sz w:val="20"/>
          <w:szCs w:val="20"/>
          <w:bdr w:val="none" w:sz="0" w:space="0" w:color="auto" w:frame="1"/>
        </w:rPr>
        <w:t>illeabh</w:t>
      </w:r>
      <w:r w:rsidR="00F34E21">
        <w:rPr>
          <w:color w:val="242424"/>
          <w:sz w:val="20"/>
          <w:szCs w:val="20"/>
          <w:bdr w:val="none" w:sz="0" w:space="0" w:color="auto" w:frame="1"/>
        </w:rPr>
        <w:t>á</w:t>
      </w:r>
      <w:r w:rsidR="00F34E21" w:rsidRPr="00882A54">
        <w:rPr>
          <w:color w:val="242424"/>
          <w:sz w:val="20"/>
          <w:szCs w:val="20"/>
          <w:bdr w:val="none" w:sz="0" w:space="0" w:color="auto" w:frame="1"/>
        </w:rPr>
        <w:t xml:space="preserve">in </w:t>
      </w:r>
      <w:r w:rsidRPr="00882A54">
        <w:rPr>
          <w:color w:val="242424"/>
          <w:sz w:val="20"/>
          <w:szCs w:val="20"/>
          <w:bdr w:val="none" w:sz="0" w:space="0" w:color="auto" w:frame="1"/>
        </w:rPr>
        <w:t>(087) 7950325.</w:t>
      </w:r>
    </w:p>
    <w:p w14:paraId="080B51C4" w14:textId="77777777" w:rsidR="00882A54" w:rsidRDefault="00882A54" w:rsidP="00882A54">
      <w:pPr>
        <w:pStyle w:val="xmsonormal"/>
        <w:shd w:val="clear" w:color="auto" w:fill="FFFFFF"/>
        <w:spacing w:before="0" w:beforeAutospacing="0" w:after="0" w:afterAutospacing="0"/>
        <w:ind w:left="720"/>
        <w:rPr>
          <w:b/>
          <w:bCs/>
          <w:color w:val="242424"/>
          <w:sz w:val="20"/>
          <w:szCs w:val="20"/>
          <w:bdr w:val="none" w:sz="0" w:space="0" w:color="auto" w:frame="1"/>
        </w:rPr>
      </w:pPr>
    </w:p>
    <w:p w14:paraId="542F77D8" w14:textId="2EA523CC" w:rsidR="00882A54" w:rsidRPr="00F34E21" w:rsidRDefault="00882A54" w:rsidP="00F34E21">
      <w:pPr>
        <w:pStyle w:val="xmso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0" w:afterAutospacing="0"/>
        <w:ind w:left="720"/>
        <w:jc w:val="center"/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</w:pPr>
      <w:r w:rsidRPr="00F34E21"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  <w:t>WE PRAY FOR POPE LEO XIV</w:t>
      </w:r>
    </w:p>
    <w:p w14:paraId="4CE32F64" w14:textId="77777777" w:rsidR="00F34E21" w:rsidRDefault="00882A54" w:rsidP="00F34E21">
      <w:pPr>
        <w:pStyle w:val="xmso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0" w:afterAutospacing="0"/>
        <w:ind w:left="720"/>
        <w:jc w:val="center"/>
        <w:rPr>
          <w:i/>
          <w:iCs/>
          <w:color w:val="242424"/>
          <w:sz w:val="20"/>
          <w:szCs w:val="20"/>
          <w:bdr w:val="none" w:sz="0" w:space="0" w:color="auto" w:frame="1"/>
        </w:rPr>
      </w:pPr>
      <w:r w:rsidRPr="00F34E21">
        <w:rPr>
          <w:i/>
          <w:iCs/>
          <w:color w:val="242424"/>
          <w:sz w:val="20"/>
          <w:szCs w:val="20"/>
          <w:bdr w:val="none" w:sz="0" w:space="0" w:color="auto" w:frame="1"/>
        </w:rPr>
        <w:t>We welcomed with</w:t>
      </w:r>
      <w:r w:rsidR="00F34E21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</w:t>
      </w:r>
      <w:r w:rsidRPr="00F34E21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joy the election of Pope Leo XIV on last Thursday. </w:t>
      </w:r>
      <w:r w:rsidR="00F34E21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</w:t>
      </w:r>
      <w:r w:rsidRPr="00F34E21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</w:t>
      </w:r>
      <w:r w:rsidR="00F34E21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</w:t>
      </w:r>
      <w:r w:rsidRPr="00F34E21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</w:t>
      </w:r>
      <w:r w:rsidR="00F34E21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</w:t>
      </w:r>
      <w:r w:rsidRPr="00F34E21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</w:t>
      </w:r>
    </w:p>
    <w:p w14:paraId="1C4AB0F9" w14:textId="544956BA" w:rsidR="004D5048" w:rsidRPr="00F34E21" w:rsidRDefault="00F34E21" w:rsidP="00F34E21">
      <w:pPr>
        <w:pStyle w:val="xmso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0" w:afterAutospacing="0"/>
        <w:ind w:left="720"/>
        <w:jc w:val="center"/>
        <w:rPr>
          <w:i/>
          <w:iCs/>
        </w:rPr>
      </w:pPr>
      <w:r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We ask </w:t>
      </w:r>
      <w:r w:rsidR="00882A54" w:rsidRPr="00F34E21">
        <w:rPr>
          <w:i/>
          <w:iCs/>
          <w:color w:val="242424"/>
          <w:sz w:val="20"/>
          <w:szCs w:val="20"/>
          <w:bdr w:val="none" w:sz="0" w:space="0" w:color="auto" w:frame="1"/>
        </w:rPr>
        <w:t>the Holy Spirit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to guide him as he fulfils his mission to be leader of our </w:t>
      </w:r>
      <w:proofErr w:type="gramStart"/>
      <w:r w:rsidR="002B7B0C">
        <w:rPr>
          <w:i/>
          <w:iCs/>
          <w:color w:val="242424"/>
          <w:sz w:val="20"/>
          <w:szCs w:val="20"/>
          <w:bdr w:val="none" w:sz="0" w:space="0" w:color="auto" w:frame="1"/>
        </w:rPr>
        <w:t>Church</w:t>
      </w:r>
      <w:proofErr w:type="gramEnd"/>
      <w:r w:rsidR="002B7B0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and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may we his faithful flock pray for him.</w:t>
      </w:r>
    </w:p>
    <w:sectPr w:rsidR="004D5048" w:rsidRPr="00F34E21" w:rsidSect="00BB30F6">
      <w:pgSz w:w="15840" w:h="12240" w:orient="landscape"/>
      <w:pgMar w:top="510" w:right="454" w:bottom="221" w:left="454" w:header="709" w:footer="709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8F42CD"/>
    <w:multiLevelType w:val="hybridMultilevel"/>
    <w:tmpl w:val="D9FE6202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997181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2DC"/>
    <w:rsid w:val="00021B7C"/>
    <w:rsid w:val="00043469"/>
    <w:rsid w:val="00103A81"/>
    <w:rsid w:val="0029541A"/>
    <w:rsid w:val="002B7B0C"/>
    <w:rsid w:val="002F03ED"/>
    <w:rsid w:val="00323F70"/>
    <w:rsid w:val="004608EB"/>
    <w:rsid w:val="004D5048"/>
    <w:rsid w:val="004E1E5F"/>
    <w:rsid w:val="005332DC"/>
    <w:rsid w:val="00577165"/>
    <w:rsid w:val="0074667A"/>
    <w:rsid w:val="00761FCA"/>
    <w:rsid w:val="00770D57"/>
    <w:rsid w:val="007978D2"/>
    <w:rsid w:val="00882A54"/>
    <w:rsid w:val="008E521A"/>
    <w:rsid w:val="009D2131"/>
    <w:rsid w:val="009D61E7"/>
    <w:rsid w:val="00AE7BDE"/>
    <w:rsid w:val="00B643A2"/>
    <w:rsid w:val="00BD76F1"/>
    <w:rsid w:val="00C70045"/>
    <w:rsid w:val="00D20286"/>
    <w:rsid w:val="00D80FF6"/>
    <w:rsid w:val="00E214F1"/>
    <w:rsid w:val="00E45300"/>
    <w:rsid w:val="00F34E21"/>
    <w:rsid w:val="00F93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2DD588"/>
  <w15:docId w15:val="{0787FE3C-ED7D-4FF3-847F-D544EC3D2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32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B643A2"/>
    <w:pPr>
      <w:keepNext/>
      <w:ind w:left="1440" w:firstLine="720"/>
      <w:outlineLvl w:val="0"/>
    </w:pPr>
    <w:rPr>
      <w:rFonts w:ascii="Arial Black" w:hAnsi="Arial Black"/>
      <w:b/>
      <w:bCs/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B643A2"/>
    <w:pPr>
      <w:keepNext/>
      <w:outlineLvl w:val="1"/>
    </w:pPr>
    <w:rPr>
      <w:b/>
      <w:bCs/>
      <w:szCs w:val="20"/>
    </w:rPr>
  </w:style>
  <w:style w:type="paragraph" w:styleId="Heading3">
    <w:name w:val="heading 3"/>
    <w:basedOn w:val="Normal"/>
    <w:next w:val="Normal"/>
    <w:link w:val="Heading3Char"/>
    <w:qFormat/>
    <w:rsid w:val="00B643A2"/>
    <w:pPr>
      <w:keepNext/>
      <w:outlineLvl w:val="2"/>
    </w:pPr>
    <w:rPr>
      <w:b/>
      <w:bCs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B643A2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3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643A2"/>
    <w:rPr>
      <w:rFonts w:ascii="Arial Black" w:eastAsia="Times New Roman" w:hAnsi="Arial Black" w:cs="Times New Roman"/>
      <w:b/>
      <w:bCs/>
      <w:lang w:val="en-GB"/>
    </w:rPr>
  </w:style>
  <w:style w:type="character" w:customStyle="1" w:styleId="Heading2Char">
    <w:name w:val="Heading 2 Char"/>
    <w:basedOn w:val="DefaultParagraphFont"/>
    <w:link w:val="Heading2"/>
    <w:rsid w:val="00B643A2"/>
    <w:rPr>
      <w:rFonts w:ascii="Times New Roman" w:eastAsia="Times New Roman" w:hAnsi="Times New Roman" w:cs="Times New Roman"/>
      <w:b/>
      <w:bCs/>
      <w:sz w:val="24"/>
      <w:szCs w:val="20"/>
      <w:lang w:val="en-GB"/>
    </w:rPr>
  </w:style>
  <w:style w:type="character" w:customStyle="1" w:styleId="Heading3Char">
    <w:name w:val="Heading 3 Char"/>
    <w:basedOn w:val="DefaultParagraphFont"/>
    <w:link w:val="Heading3"/>
    <w:rsid w:val="00B643A2"/>
    <w:rPr>
      <w:rFonts w:ascii="Times New Roman" w:eastAsia="Times New Roman" w:hAnsi="Times New Roman" w:cs="Times New Roman"/>
      <w:b/>
      <w:bCs/>
      <w:szCs w:val="24"/>
      <w:u w:val="single"/>
      <w:lang w:val="en-GB"/>
    </w:rPr>
  </w:style>
  <w:style w:type="character" w:customStyle="1" w:styleId="Heading4Char">
    <w:name w:val="Heading 4 Char"/>
    <w:basedOn w:val="DefaultParagraphFont"/>
    <w:link w:val="Heading4"/>
    <w:rsid w:val="00B643A2"/>
    <w:rPr>
      <w:rFonts w:ascii="Times New Roman" w:eastAsia="Times New Roman" w:hAnsi="Times New Roman" w:cs="Times New Roman"/>
      <w:b/>
      <w:bCs/>
      <w:sz w:val="20"/>
      <w:szCs w:val="24"/>
      <w:lang w:val="en-GB"/>
    </w:rPr>
  </w:style>
  <w:style w:type="character" w:styleId="Hyperlink">
    <w:name w:val="Hyperlink"/>
    <w:basedOn w:val="DefaultParagraphFont"/>
    <w:rsid w:val="00B643A2"/>
    <w:rPr>
      <w:color w:val="0000FF"/>
      <w:u w:val="single"/>
    </w:rPr>
  </w:style>
  <w:style w:type="paragraph" w:styleId="BodyText">
    <w:name w:val="Body Text"/>
    <w:basedOn w:val="Normal"/>
    <w:link w:val="BodyTextChar"/>
    <w:rsid w:val="00B643A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bCs/>
    </w:rPr>
  </w:style>
  <w:style w:type="character" w:customStyle="1" w:styleId="BodyTextChar">
    <w:name w:val="Body Text Char"/>
    <w:basedOn w:val="DefaultParagraphFont"/>
    <w:link w:val="BodyText"/>
    <w:rsid w:val="00B643A2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43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3A2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761FCA"/>
    <w:pPr>
      <w:ind w:left="720"/>
      <w:contextualSpacing/>
    </w:pPr>
  </w:style>
  <w:style w:type="paragraph" w:customStyle="1" w:styleId="xmsonormal">
    <w:name w:val="x_msonormal"/>
    <w:basedOn w:val="Normal"/>
    <w:rsid w:val="005332DC"/>
    <w:pPr>
      <w:spacing w:before="100" w:beforeAutospacing="1" w:after="100" w:afterAutospacing="1"/>
    </w:pPr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hurchservices.ie/millstre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ioceseofkerry.ie" TargetMode="External"/><Relationship Id="rId5" Type="http://schemas.openxmlformats.org/officeDocument/2006/relationships/hyperlink" Target="mailto:millstreet@dioceseofkerry.i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llstreet%20Parish\OneDrive%20-%20diocese%20of%20Kerry\Documents\2022\Newsletter%20202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Newsletter 2022.dotx</Template>
  <TotalTime>67</TotalTime>
  <Pages>1</Pages>
  <Words>714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Millstreet Parish</dc:creator>
  <cp:lastModifiedBy>Millstreet Parish</cp:lastModifiedBy>
  <cp:revision>1</cp:revision>
  <cp:lastPrinted>2025-05-09T14:55:00Z</cp:lastPrinted>
  <dcterms:created xsi:type="dcterms:W3CDTF">2025-05-09T13:26:00Z</dcterms:created>
  <dcterms:modified xsi:type="dcterms:W3CDTF">2025-05-09T15:06:00Z</dcterms:modified>
</cp:coreProperties>
</file>